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03C" w:rsidRPr="00F97B37" w:rsidRDefault="0039503C" w:rsidP="0039503C">
      <w:pPr>
        <w:jc w:val="right"/>
        <w:rPr>
          <w:b/>
          <w:sz w:val="28"/>
          <w:szCs w:val="28"/>
        </w:rPr>
      </w:pPr>
      <w:bookmarkStart w:id="0" w:name="_GoBack"/>
      <w:bookmarkEnd w:id="0"/>
      <w:r w:rsidRPr="00F97B37">
        <w:rPr>
          <w:b/>
          <w:sz w:val="28"/>
          <w:szCs w:val="28"/>
        </w:rPr>
        <w:t>ПРОЕКТ</w:t>
      </w:r>
    </w:p>
    <w:p w:rsidR="006E792D" w:rsidRPr="00F97B37" w:rsidRDefault="006E792D" w:rsidP="006E792D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СОВЕТ НОВОДЖЕРЕЛИЕВСКОГО СЕЛЬСКОГО ПОСЕЛЕНИЯ</w:t>
      </w:r>
      <w:r w:rsidRPr="00F97B37">
        <w:rPr>
          <w:b/>
          <w:sz w:val="28"/>
          <w:szCs w:val="28"/>
        </w:rPr>
        <w:br/>
        <w:t>БРЮХОВЕЦКОГО МУНИЦИПАЛЬНОГО РАЙОНА</w:t>
      </w:r>
    </w:p>
    <w:p w:rsidR="006E792D" w:rsidRPr="00F97B37" w:rsidRDefault="006E792D" w:rsidP="006E792D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КРАСНОДАРСКОГО КРАЯ</w:t>
      </w:r>
      <w:r w:rsidRPr="00F97B37">
        <w:rPr>
          <w:b/>
          <w:sz w:val="28"/>
          <w:szCs w:val="28"/>
        </w:rPr>
        <w:br/>
      </w:r>
    </w:p>
    <w:p w:rsidR="006E792D" w:rsidRPr="00F97B37" w:rsidRDefault="006E792D" w:rsidP="006E792D">
      <w:pPr>
        <w:jc w:val="center"/>
        <w:rPr>
          <w:b/>
          <w:sz w:val="32"/>
          <w:szCs w:val="32"/>
        </w:rPr>
      </w:pPr>
      <w:r w:rsidRPr="00F97B37">
        <w:rPr>
          <w:b/>
          <w:sz w:val="32"/>
          <w:szCs w:val="32"/>
        </w:rPr>
        <w:t>РЕШЕНИЕ</w:t>
      </w:r>
    </w:p>
    <w:p w:rsidR="006E792D" w:rsidRPr="00F97B37" w:rsidRDefault="006E792D" w:rsidP="006E792D">
      <w:pPr>
        <w:rPr>
          <w:sz w:val="28"/>
          <w:szCs w:val="28"/>
        </w:rPr>
      </w:pPr>
    </w:p>
    <w:p w:rsidR="00B70F17" w:rsidRPr="00F97B37" w:rsidRDefault="00706E02" w:rsidP="00F14CC7">
      <w:pPr>
        <w:rPr>
          <w:sz w:val="28"/>
          <w:szCs w:val="28"/>
        </w:rPr>
      </w:pPr>
      <w:r w:rsidRPr="00F97B37">
        <w:rPr>
          <w:sz w:val="28"/>
          <w:szCs w:val="28"/>
        </w:rPr>
        <w:t>о</w:t>
      </w:r>
      <w:r w:rsidR="00136A02" w:rsidRPr="00F97B37">
        <w:rPr>
          <w:sz w:val="28"/>
          <w:szCs w:val="28"/>
        </w:rPr>
        <w:t>т</w:t>
      </w:r>
      <w:r w:rsidRPr="00F97B37">
        <w:rPr>
          <w:sz w:val="28"/>
          <w:szCs w:val="28"/>
        </w:rPr>
        <w:t xml:space="preserve"> </w:t>
      </w:r>
      <w:r w:rsidR="003C415F" w:rsidRPr="00F97B37">
        <w:rPr>
          <w:sz w:val="28"/>
          <w:szCs w:val="28"/>
        </w:rPr>
        <w:t>_____________</w:t>
      </w:r>
      <w:r w:rsidR="00C749F2" w:rsidRPr="00F97B37">
        <w:rPr>
          <w:sz w:val="28"/>
          <w:szCs w:val="28"/>
        </w:rPr>
        <w:tab/>
      </w:r>
      <w:r w:rsidR="00C749F2" w:rsidRPr="00F97B37">
        <w:rPr>
          <w:sz w:val="28"/>
          <w:szCs w:val="28"/>
        </w:rPr>
        <w:tab/>
      </w:r>
      <w:r w:rsidR="00C749F2" w:rsidRPr="00F97B37">
        <w:rPr>
          <w:sz w:val="28"/>
          <w:szCs w:val="28"/>
        </w:rPr>
        <w:tab/>
      </w:r>
      <w:r w:rsidR="00C749F2" w:rsidRPr="00F97B37">
        <w:rPr>
          <w:sz w:val="28"/>
          <w:szCs w:val="28"/>
        </w:rPr>
        <w:tab/>
      </w:r>
      <w:r w:rsidR="00C749F2" w:rsidRPr="00F97B37">
        <w:rPr>
          <w:sz w:val="28"/>
          <w:szCs w:val="28"/>
        </w:rPr>
        <w:tab/>
      </w:r>
      <w:r w:rsidR="00C749F2" w:rsidRPr="00F97B37">
        <w:rPr>
          <w:sz w:val="28"/>
          <w:szCs w:val="28"/>
        </w:rPr>
        <w:tab/>
      </w:r>
      <w:r w:rsidR="00C749F2" w:rsidRPr="00F97B37">
        <w:rPr>
          <w:sz w:val="28"/>
          <w:szCs w:val="28"/>
        </w:rPr>
        <w:tab/>
      </w:r>
      <w:r w:rsidRPr="00F97B37">
        <w:rPr>
          <w:sz w:val="28"/>
          <w:szCs w:val="28"/>
        </w:rPr>
        <w:t xml:space="preserve">                              </w:t>
      </w:r>
      <w:r w:rsidR="006D022D" w:rsidRPr="00F97B37">
        <w:rPr>
          <w:sz w:val="28"/>
          <w:szCs w:val="28"/>
        </w:rPr>
        <w:t>№</w:t>
      </w:r>
      <w:r w:rsidR="004A4C20" w:rsidRPr="00F97B37">
        <w:rPr>
          <w:sz w:val="28"/>
          <w:szCs w:val="28"/>
        </w:rPr>
        <w:t xml:space="preserve"> </w:t>
      </w:r>
      <w:r w:rsidR="004D4D16" w:rsidRPr="00F97B37">
        <w:rPr>
          <w:sz w:val="28"/>
          <w:szCs w:val="28"/>
        </w:rPr>
        <w:t xml:space="preserve"> </w:t>
      </w:r>
      <w:r w:rsidR="000C424A" w:rsidRPr="00F97B37">
        <w:rPr>
          <w:sz w:val="28"/>
          <w:szCs w:val="28"/>
        </w:rPr>
        <w:t xml:space="preserve"> </w:t>
      </w:r>
      <w:r w:rsidRPr="00F97B37">
        <w:rPr>
          <w:sz w:val="28"/>
          <w:szCs w:val="28"/>
        </w:rPr>
        <w:t xml:space="preserve"> </w:t>
      </w:r>
    </w:p>
    <w:p w:rsidR="00B70F17" w:rsidRPr="00F97B37" w:rsidRDefault="00F14CC7" w:rsidP="00B70F17">
      <w:pPr>
        <w:jc w:val="center"/>
        <w:rPr>
          <w:b/>
          <w:sz w:val="28"/>
        </w:rPr>
      </w:pPr>
      <w:r w:rsidRPr="00F97B37">
        <w:t>ст-ца Новоджерелиевская</w:t>
      </w:r>
      <w:r w:rsidRPr="00F97B37">
        <w:rPr>
          <w:sz w:val="28"/>
          <w:szCs w:val="28"/>
        </w:rPr>
        <w:br/>
      </w:r>
    </w:p>
    <w:p w:rsidR="00F14CC7" w:rsidRPr="00F97B37" w:rsidRDefault="00F14CC7" w:rsidP="00F14CC7">
      <w:pPr>
        <w:jc w:val="center"/>
        <w:rPr>
          <w:b/>
          <w:sz w:val="28"/>
          <w:szCs w:val="28"/>
        </w:rPr>
      </w:pPr>
      <w:r w:rsidRPr="00F97B37">
        <w:rPr>
          <w:b/>
          <w:sz w:val="28"/>
        </w:rPr>
        <w:t>О внесении изменени</w:t>
      </w:r>
      <w:r w:rsidR="006E792D" w:rsidRPr="00F97B37">
        <w:rPr>
          <w:b/>
          <w:sz w:val="28"/>
        </w:rPr>
        <w:t>я</w:t>
      </w:r>
      <w:r w:rsidRPr="00F97B37">
        <w:rPr>
          <w:b/>
          <w:sz w:val="28"/>
        </w:rPr>
        <w:t xml:space="preserve"> в решение Совета Новоджерелиевского сельского пос</w:t>
      </w:r>
      <w:r w:rsidR="00054EAF" w:rsidRPr="00F97B37">
        <w:rPr>
          <w:b/>
          <w:sz w:val="28"/>
        </w:rPr>
        <w:t xml:space="preserve">еления Брюховецкого района от </w:t>
      </w:r>
      <w:r w:rsidR="002B30A8" w:rsidRPr="00F97B37">
        <w:rPr>
          <w:b/>
          <w:sz w:val="28"/>
        </w:rPr>
        <w:t>28</w:t>
      </w:r>
      <w:r w:rsidR="00326682" w:rsidRPr="00F97B37">
        <w:rPr>
          <w:b/>
          <w:sz w:val="28"/>
        </w:rPr>
        <w:t xml:space="preserve"> ноября</w:t>
      </w:r>
      <w:r w:rsidR="0002432C" w:rsidRPr="00F97B37">
        <w:rPr>
          <w:b/>
          <w:sz w:val="28"/>
        </w:rPr>
        <w:t xml:space="preserve"> </w:t>
      </w:r>
      <w:r w:rsidR="006D022D" w:rsidRPr="00F97B37">
        <w:rPr>
          <w:b/>
          <w:sz w:val="28"/>
        </w:rPr>
        <w:t>20</w:t>
      </w:r>
      <w:r w:rsidR="005E5D66" w:rsidRPr="00F97B37">
        <w:rPr>
          <w:b/>
          <w:sz w:val="28"/>
        </w:rPr>
        <w:t>2</w:t>
      </w:r>
      <w:r w:rsidR="002B30A8" w:rsidRPr="00F97B37">
        <w:rPr>
          <w:b/>
          <w:sz w:val="28"/>
        </w:rPr>
        <w:t>5</w:t>
      </w:r>
      <w:r w:rsidR="00353E3B" w:rsidRPr="00F97B37">
        <w:rPr>
          <w:b/>
          <w:sz w:val="28"/>
        </w:rPr>
        <w:t xml:space="preserve"> </w:t>
      </w:r>
      <w:r w:rsidRPr="00F97B37">
        <w:rPr>
          <w:b/>
          <w:sz w:val="28"/>
        </w:rPr>
        <w:t xml:space="preserve">года </w:t>
      </w:r>
      <w:r w:rsidR="005E5D66" w:rsidRPr="00F97B37">
        <w:rPr>
          <w:b/>
          <w:sz w:val="28"/>
          <w:szCs w:val="28"/>
        </w:rPr>
        <w:t xml:space="preserve">№ </w:t>
      </w:r>
      <w:r w:rsidR="002B30A8" w:rsidRPr="00F97B37">
        <w:rPr>
          <w:b/>
          <w:sz w:val="28"/>
          <w:szCs w:val="28"/>
        </w:rPr>
        <w:t>60</w:t>
      </w:r>
      <w:r w:rsidRPr="00F97B37">
        <w:rPr>
          <w:b/>
          <w:sz w:val="28"/>
          <w:szCs w:val="28"/>
        </w:rPr>
        <w:t xml:space="preserve"> «О бюджете Новоджерелиевского сельского посел</w:t>
      </w:r>
      <w:r w:rsidR="002B30A8" w:rsidRPr="00F97B37">
        <w:rPr>
          <w:b/>
          <w:sz w:val="28"/>
          <w:szCs w:val="28"/>
        </w:rPr>
        <w:t>ения Брюховецкого района на 2026</w:t>
      </w:r>
      <w:r w:rsidRPr="00F97B37">
        <w:rPr>
          <w:b/>
          <w:sz w:val="28"/>
          <w:szCs w:val="28"/>
        </w:rPr>
        <w:t xml:space="preserve"> год»</w:t>
      </w:r>
    </w:p>
    <w:p w:rsidR="00152E5B" w:rsidRPr="00F97B37" w:rsidRDefault="00152E5B" w:rsidP="00F14CC7">
      <w:pPr>
        <w:rPr>
          <w:b/>
          <w:sz w:val="28"/>
          <w:szCs w:val="28"/>
        </w:rPr>
      </w:pPr>
    </w:p>
    <w:p w:rsidR="00082A87" w:rsidRPr="00F97B37" w:rsidRDefault="00082A87" w:rsidP="003C415F">
      <w:pPr>
        <w:ind w:firstLine="709"/>
        <w:jc w:val="both"/>
        <w:rPr>
          <w:sz w:val="28"/>
          <w:szCs w:val="28"/>
        </w:rPr>
      </w:pPr>
      <w:r w:rsidRPr="00F97B37">
        <w:rPr>
          <w:sz w:val="28"/>
          <w:szCs w:val="28"/>
        </w:rPr>
        <w:t>В соответствии с Уставом Новоджерелиевского сельского поселения Брюховецкого</w:t>
      </w:r>
      <w:r w:rsidR="006E792D" w:rsidRPr="00F97B37">
        <w:rPr>
          <w:sz w:val="28"/>
          <w:szCs w:val="28"/>
        </w:rPr>
        <w:t xml:space="preserve"> муниципального</w:t>
      </w:r>
      <w:r w:rsidRPr="00F97B37">
        <w:rPr>
          <w:sz w:val="28"/>
          <w:szCs w:val="28"/>
        </w:rPr>
        <w:t xml:space="preserve"> района</w:t>
      </w:r>
      <w:r w:rsidR="006E792D" w:rsidRPr="00F97B37">
        <w:rPr>
          <w:sz w:val="28"/>
          <w:szCs w:val="28"/>
        </w:rPr>
        <w:t xml:space="preserve"> Краснодарского края</w:t>
      </w:r>
      <w:r w:rsidRPr="00F97B37">
        <w:rPr>
          <w:sz w:val="28"/>
          <w:szCs w:val="28"/>
        </w:rPr>
        <w:t xml:space="preserve">, Совет Новоджерелиевского сельского поселения Брюховецкого </w:t>
      </w:r>
      <w:r w:rsidR="006E792D" w:rsidRPr="00F97B37">
        <w:rPr>
          <w:sz w:val="28"/>
          <w:szCs w:val="28"/>
        </w:rPr>
        <w:t xml:space="preserve">муниципального </w:t>
      </w:r>
      <w:r w:rsidRPr="00F97B37">
        <w:rPr>
          <w:sz w:val="28"/>
          <w:szCs w:val="28"/>
        </w:rPr>
        <w:t xml:space="preserve">района </w:t>
      </w:r>
      <w:r w:rsidR="006E792D" w:rsidRPr="00F97B37">
        <w:rPr>
          <w:sz w:val="28"/>
          <w:szCs w:val="28"/>
        </w:rPr>
        <w:t xml:space="preserve">Краснодарского края </w:t>
      </w:r>
      <w:r w:rsidRPr="00F97B37">
        <w:rPr>
          <w:sz w:val="28"/>
          <w:szCs w:val="28"/>
        </w:rPr>
        <w:t>р е ш и л:</w:t>
      </w:r>
    </w:p>
    <w:p w:rsidR="00EF1D32" w:rsidRPr="00F97B37" w:rsidRDefault="00191A38" w:rsidP="003C415F">
      <w:pPr>
        <w:ind w:firstLine="709"/>
        <w:rPr>
          <w:sz w:val="28"/>
          <w:szCs w:val="28"/>
        </w:rPr>
      </w:pPr>
      <w:r w:rsidRPr="00F97B37">
        <w:rPr>
          <w:sz w:val="28"/>
          <w:szCs w:val="28"/>
        </w:rPr>
        <w:t>1. Внести в решение Совета Новоджерелиевского сельского пос</w:t>
      </w:r>
      <w:r w:rsidR="002B30A8" w:rsidRPr="00F97B37">
        <w:rPr>
          <w:sz w:val="28"/>
          <w:szCs w:val="28"/>
        </w:rPr>
        <w:t>еления Брюховецкого района от 28</w:t>
      </w:r>
      <w:r w:rsidR="005F04FD" w:rsidRPr="00F97B37">
        <w:rPr>
          <w:sz w:val="28"/>
          <w:szCs w:val="28"/>
        </w:rPr>
        <w:t xml:space="preserve"> ноя</w:t>
      </w:r>
      <w:r w:rsidR="002B30A8" w:rsidRPr="00F97B37">
        <w:rPr>
          <w:sz w:val="28"/>
          <w:szCs w:val="28"/>
        </w:rPr>
        <w:t>бря 2025 года № 60</w:t>
      </w:r>
      <w:r w:rsidRPr="00F97B37">
        <w:rPr>
          <w:sz w:val="28"/>
          <w:szCs w:val="28"/>
        </w:rPr>
        <w:t xml:space="preserve"> «О бюджете Новоджерелиевского сельского посел</w:t>
      </w:r>
      <w:r w:rsidR="002B30A8" w:rsidRPr="00F97B37">
        <w:rPr>
          <w:sz w:val="28"/>
          <w:szCs w:val="28"/>
        </w:rPr>
        <w:t>ения Брюховецкого района на 2026</w:t>
      </w:r>
      <w:r w:rsidRPr="00F97B37">
        <w:rPr>
          <w:sz w:val="28"/>
          <w:szCs w:val="28"/>
        </w:rPr>
        <w:t xml:space="preserve"> год» изменени</w:t>
      </w:r>
      <w:r w:rsidR="006E792D" w:rsidRPr="00F97B37">
        <w:rPr>
          <w:sz w:val="28"/>
          <w:szCs w:val="28"/>
        </w:rPr>
        <w:t xml:space="preserve">е, </w:t>
      </w:r>
    </w:p>
    <w:p w:rsidR="00EF1D32" w:rsidRPr="00F97B37" w:rsidRDefault="00EF1D32" w:rsidP="003C415F">
      <w:pPr>
        <w:ind w:firstLine="709"/>
        <w:rPr>
          <w:sz w:val="28"/>
          <w:szCs w:val="28"/>
        </w:rPr>
      </w:pPr>
      <w:r w:rsidRPr="00F97B37">
        <w:rPr>
          <w:sz w:val="28"/>
          <w:szCs w:val="28"/>
        </w:rPr>
        <w:t xml:space="preserve">1) подпункт 1 пункта 1 изложить в следующей редакции: </w:t>
      </w:r>
    </w:p>
    <w:p w:rsidR="00EF1D32" w:rsidRPr="00F97B37" w:rsidRDefault="00EF1D32" w:rsidP="003C415F">
      <w:pPr>
        <w:ind w:firstLine="709"/>
        <w:rPr>
          <w:sz w:val="28"/>
          <w:szCs w:val="28"/>
        </w:rPr>
      </w:pPr>
      <w:r w:rsidRPr="00F97B37">
        <w:rPr>
          <w:sz w:val="28"/>
          <w:szCs w:val="28"/>
        </w:rPr>
        <w:t>«1) общий</w:t>
      </w:r>
      <w:r w:rsidR="00837328" w:rsidRPr="00F97B37">
        <w:rPr>
          <w:sz w:val="28"/>
          <w:szCs w:val="28"/>
        </w:rPr>
        <w:t xml:space="preserve"> объем доходов в сумме 69 800,7</w:t>
      </w:r>
      <w:r w:rsidRPr="00F97B37">
        <w:rPr>
          <w:sz w:val="28"/>
          <w:szCs w:val="28"/>
        </w:rPr>
        <w:t xml:space="preserve"> тыс. рублей;»;</w:t>
      </w:r>
    </w:p>
    <w:p w:rsidR="00EF1D32" w:rsidRPr="00F97B37" w:rsidRDefault="00EF1D32" w:rsidP="003C415F">
      <w:pPr>
        <w:ind w:firstLine="709"/>
        <w:rPr>
          <w:sz w:val="28"/>
          <w:szCs w:val="28"/>
        </w:rPr>
      </w:pPr>
      <w:r w:rsidRPr="00F97B37">
        <w:rPr>
          <w:sz w:val="28"/>
          <w:szCs w:val="28"/>
        </w:rPr>
        <w:t xml:space="preserve">2) подпункт 2 пункта 1 изложить в следующей редакции: </w:t>
      </w:r>
    </w:p>
    <w:p w:rsidR="00EF1D32" w:rsidRPr="00F97B37" w:rsidRDefault="00EF1D32" w:rsidP="003C415F">
      <w:pPr>
        <w:ind w:firstLine="709"/>
        <w:rPr>
          <w:sz w:val="28"/>
          <w:szCs w:val="28"/>
        </w:rPr>
      </w:pPr>
      <w:r w:rsidRPr="00F97B37">
        <w:rPr>
          <w:sz w:val="28"/>
          <w:szCs w:val="28"/>
        </w:rPr>
        <w:t>«2) общий о</w:t>
      </w:r>
      <w:r w:rsidR="00837328" w:rsidRPr="00F97B37">
        <w:rPr>
          <w:sz w:val="28"/>
          <w:szCs w:val="28"/>
        </w:rPr>
        <w:t xml:space="preserve">бъем расходов в </w:t>
      </w:r>
      <w:r w:rsidR="003C415F" w:rsidRPr="00F97B37">
        <w:rPr>
          <w:sz w:val="28"/>
          <w:szCs w:val="28"/>
        </w:rPr>
        <w:t>сумме 71</w:t>
      </w:r>
      <w:r w:rsidR="00837328" w:rsidRPr="00F97B37">
        <w:rPr>
          <w:sz w:val="28"/>
          <w:szCs w:val="28"/>
        </w:rPr>
        <w:t> 903,9</w:t>
      </w:r>
      <w:r w:rsidRPr="00F97B37">
        <w:rPr>
          <w:sz w:val="28"/>
          <w:szCs w:val="28"/>
        </w:rPr>
        <w:t xml:space="preserve"> тыс. рублей;»</w:t>
      </w:r>
    </w:p>
    <w:p w:rsidR="00EF1D32" w:rsidRPr="00F97B37" w:rsidRDefault="00EF1D32" w:rsidP="003C415F">
      <w:pPr>
        <w:tabs>
          <w:tab w:val="left" w:pos="993"/>
        </w:tabs>
        <w:suppressAutoHyphens w:val="0"/>
        <w:ind w:firstLine="709"/>
        <w:jc w:val="both"/>
        <w:rPr>
          <w:sz w:val="28"/>
          <w:szCs w:val="28"/>
        </w:rPr>
      </w:pPr>
      <w:r w:rsidRPr="00F97B37">
        <w:rPr>
          <w:sz w:val="28"/>
          <w:szCs w:val="28"/>
        </w:rPr>
        <w:t>3) приложения № 1,2,3,4,5 изложить в новой редакции (приложения № 1-5).</w:t>
      </w:r>
    </w:p>
    <w:p w:rsidR="00285E51" w:rsidRPr="00F97B37" w:rsidRDefault="00F55D5E" w:rsidP="003C415F">
      <w:pPr>
        <w:tabs>
          <w:tab w:val="left" w:pos="993"/>
        </w:tabs>
        <w:suppressAutoHyphens w:val="0"/>
        <w:ind w:firstLine="709"/>
        <w:jc w:val="both"/>
        <w:rPr>
          <w:sz w:val="28"/>
          <w:szCs w:val="28"/>
        </w:rPr>
      </w:pPr>
      <w:r w:rsidRPr="00F97B37">
        <w:rPr>
          <w:sz w:val="28"/>
          <w:szCs w:val="28"/>
        </w:rPr>
        <w:t>2.</w:t>
      </w:r>
      <w:r w:rsidR="00285E51" w:rsidRPr="00F97B37">
        <w:rPr>
          <w:sz w:val="28"/>
          <w:szCs w:val="28"/>
        </w:rPr>
        <w:t xml:space="preserve"> Настоящее решение подлежит размещению на официальном сайте администрации Новоджерелиевского сельского поселения Брюховецкого </w:t>
      </w:r>
      <w:r w:rsidR="006E792D" w:rsidRPr="00F97B37">
        <w:rPr>
          <w:sz w:val="28"/>
          <w:szCs w:val="28"/>
        </w:rPr>
        <w:t xml:space="preserve">муниципального </w:t>
      </w:r>
      <w:r w:rsidR="00285E51" w:rsidRPr="00F97B37">
        <w:rPr>
          <w:sz w:val="28"/>
          <w:szCs w:val="28"/>
        </w:rPr>
        <w:t>района</w:t>
      </w:r>
      <w:r w:rsidR="006E792D" w:rsidRPr="00F97B37">
        <w:rPr>
          <w:sz w:val="28"/>
          <w:szCs w:val="28"/>
        </w:rPr>
        <w:t xml:space="preserve"> Краснодарского края</w:t>
      </w:r>
      <w:r w:rsidR="00285E51" w:rsidRPr="00F97B37">
        <w:rPr>
          <w:sz w:val="28"/>
          <w:szCs w:val="28"/>
        </w:rPr>
        <w:t xml:space="preserve"> в информационно-телекоммуникационной сети «Интернет» и официальному опубликованию в сетевом издании «ВЕСТНИК-ИНФО» не позднее 10 дней после его подписания</w:t>
      </w:r>
      <w:r w:rsidRPr="00F97B37">
        <w:rPr>
          <w:sz w:val="28"/>
          <w:szCs w:val="28"/>
        </w:rPr>
        <w:t xml:space="preserve"> в установленном порядке.</w:t>
      </w:r>
    </w:p>
    <w:p w:rsidR="006E792D" w:rsidRPr="00F97B37" w:rsidRDefault="00F55D5E" w:rsidP="003C415F">
      <w:pPr>
        <w:tabs>
          <w:tab w:val="left" w:pos="993"/>
          <w:tab w:val="left" w:pos="1985"/>
        </w:tabs>
        <w:suppressAutoHyphens w:val="0"/>
        <w:ind w:firstLine="709"/>
        <w:jc w:val="both"/>
        <w:rPr>
          <w:sz w:val="28"/>
          <w:szCs w:val="28"/>
        </w:rPr>
      </w:pPr>
      <w:r w:rsidRPr="00F97B37">
        <w:rPr>
          <w:sz w:val="28"/>
          <w:szCs w:val="28"/>
        </w:rPr>
        <w:t>3</w:t>
      </w:r>
      <w:r w:rsidR="007B77FA" w:rsidRPr="00F97B37">
        <w:rPr>
          <w:sz w:val="28"/>
          <w:szCs w:val="28"/>
        </w:rPr>
        <w:t xml:space="preserve">. </w:t>
      </w:r>
      <w:r w:rsidR="0088763C" w:rsidRPr="00F97B37">
        <w:rPr>
          <w:sz w:val="28"/>
          <w:szCs w:val="28"/>
        </w:rPr>
        <w:t xml:space="preserve"> </w:t>
      </w:r>
      <w:r w:rsidR="00360587" w:rsidRPr="00F97B37">
        <w:rPr>
          <w:sz w:val="28"/>
          <w:szCs w:val="28"/>
        </w:rPr>
        <w:t>Решение вступает в силу со дня его официального опубликования</w:t>
      </w:r>
      <w:r w:rsidR="007B77FA" w:rsidRPr="00F97B37">
        <w:rPr>
          <w:sz w:val="28"/>
          <w:szCs w:val="28"/>
        </w:rPr>
        <w:t>.</w:t>
      </w:r>
    </w:p>
    <w:p w:rsidR="006E792D" w:rsidRPr="00F97B37" w:rsidRDefault="006E792D" w:rsidP="00F14CC7">
      <w:pPr>
        <w:jc w:val="both"/>
        <w:rPr>
          <w:sz w:val="28"/>
          <w:szCs w:val="28"/>
        </w:rPr>
      </w:pPr>
    </w:p>
    <w:p w:rsidR="00EF1D32" w:rsidRPr="00F97B37" w:rsidRDefault="00EF1D32" w:rsidP="00F14CC7">
      <w:pPr>
        <w:jc w:val="both"/>
        <w:rPr>
          <w:sz w:val="28"/>
          <w:szCs w:val="28"/>
        </w:rPr>
      </w:pPr>
    </w:p>
    <w:p w:rsidR="006E792D" w:rsidRPr="00F97B37" w:rsidRDefault="006E792D" w:rsidP="006E792D">
      <w:pPr>
        <w:shd w:val="clear" w:color="auto" w:fill="FFFFFF"/>
        <w:jc w:val="both"/>
        <w:rPr>
          <w:color w:val="000000"/>
          <w:sz w:val="28"/>
          <w:szCs w:val="28"/>
        </w:rPr>
      </w:pPr>
      <w:r w:rsidRPr="00F97B37">
        <w:rPr>
          <w:color w:val="000000"/>
          <w:sz w:val="28"/>
          <w:szCs w:val="28"/>
        </w:rPr>
        <w:t>Глава Новоджерелиевского сельского поселения</w:t>
      </w:r>
    </w:p>
    <w:p w:rsidR="006E792D" w:rsidRPr="00F97B37" w:rsidRDefault="006E792D" w:rsidP="006E792D">
      <w:pPr>
        <w:shd w:val="clear" w:color="auto" w:fill="FFFFFF"/>
        <w:jc w:val="both"/>
        <w:rPr>
          <w:color w:val="000000"/>
          <w:sz w:val="28"/>
          <w:szCs w:val="28"/>
        </w:rPr>
      </w:pPr>
      <w:r w:rsidRPr="00F97B37">
        <w:rPr>
          <w:color w:val="000000"/>
          <w:sz w:val="28"/>
          <w:szCs w:val="28"/>
        </w:rPr>
        <w:t>Брюховецкого муниципального района</w:t>
      </w:r>
    </w:p>
    <w:p w:rsidR="006E792D" w:rsidRPr="00F97B37" w:rsidRDefault="006E792D" w:rsidP="006E792D">
      <w:pPr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                                                                          О. В. Ткаченко</w:t>
      </w:r>
    </w:p>
    <w:p w:rsidR="006E792D" w:rsidRPr="00F97B37" w:rsidRDefault="006E792D" w:rsidP="006E792D">
      <w:pPr>
        <w:rPr>
          <w:sz w:val="28"/>
          <w:szCs w:val="28"/>
        </w:rPr>
      </w:pPr>
    </w:p>
    <w:p w:rsidR="006E792D" w:rsidRPr="00F97B37" w:rsidRDefault="006E792D" w:rsidP="006E792D">
      <w:pPr>
        <w:rPr>
          <w:sz w:val="28"/>
          <w:szCs w:val="28"/>
        </w:rPr>
      </w:pPr>
      <w:r w:rsidRPr="00F97B37">
        <w:rPr>
          <w:sz w:val="28"/>
          <w:szCs w:val="28"/>
        </w:rPr>
        <w:t>Председатель Совета</w:t>
      </w:r>
    </w:p>
    <w:p w:rsidR="006E792D" w:rsidRPr="00F97B37" w:rsidRDefault="006E792D" w:rsidP="006E792D">
      <w:pPr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</w:t>
      </w:r>
    </w:p>
    <w:p w:rsidR="006E792D" w:rsidRPr="00F97B37" w:rsidRDefault="006E792D" w:rsidP="006E792D">
      <w:pPr>
        <w:rPr>
          <w:sz w:val="28"/>
          <w:szCs w:val="28"/>
        </w:rPr>
      </w:pPr>
      <w:r w:rsidRPr="00F97B37">
        <w:rPr>
          <w:sz w:val="28"/>
          <w:szCs w:val="28"/>
        </w:rPr>
        <w:t>Брюховецкого муниципального района</w:t>
      </w:r>
    </w:p>
    <w:p w:rsidR="00202FFD" w:rsidRPr="00F97B37" w:rsidRDefault="006E792D" w:rsidP="00EF1D32">
      <w:pPr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                                                                         М.В. Братерская</w:t>
      </w:r>
    </w:p>
    <w:p w:rsidR="003C415F" w:rsidRPr="00F97B37" w:rsidRDefault="003C415F" w:rsidP="003C415F">
      <w:pPr>
        <w:ind w:firstLine="5103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lastRenderedPageBreak/>
        <w:t>ПРИЛОЖЕНИЕ № 1</w:t>
      </w:r>
    </w:p>
    <w:p w:rsidR="003C415F" w:rsidRPr="00F97B37" w:rsidRDefault="003C415F" w:rsidP="003C415F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:rsidR="003C415F" w:rsidRPr="00F97B37" w:rsidRDefault="003C415F" w:rsidP="003C415F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:rsidR="003C415F" w:rsidRPr="00F97B37" w:rsidRDefault="003C415F" w:rsidP="003C415F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</w:t>
      </w:r>
    </w:p>
    <w:p w:rsidR="003C415F" w:rsidRPr="00F97B37" w:rsidRDefault="003C415F" w:rsidP="003C415F">
      <w:pPr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______ № ______</w:t>
      </w:r>
    </w:p>
    <w:p w:rsidR="003C415F" w:rsidRPr="00F97B37" w:rsidRDefault="003C415F" w:rsidP="003C415F">
      <w:pPr>
        <w:ind w:left="5040"/>
        <w:jc w:val="center"/>
        <w:rPr>
          <w:sz w:val="28"/>
          <w:szCs w:val="28"/>
        </w:rPr>
      </w:pPr>
    </w:p>
    <w:p w:rsidR="003C415F" w:rsidRPr="00F97B37" w:rsidRDefault="003C415F" w:rsidP="003C415F">
      <w:pPr>
        <w:ind w:left="5040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t>«ПРИЛОЖЕНИЕ № 1</w:t>
      </w:r>
    </w:p>
    <w:p w:rsidR="003C415F" w:rsidRPr="00F97B37" w:rsidRDefault="003C415F" w:rsidP="003C415F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:rsidR="003C415F" w:rsidRPr="00F97B37" w:rsidRDefault="003C415F" w:rsidP="003C415F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района</w:t>
      </w:r>
    </w:p>
    <w:p w:rsidR="003C415F" w:rsidRPr="00F97B37" w:rsidRDefault="003C415F" w:rsidP="003C415F">
      <w:pPr>
        <w:ind w:firstLine="5103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28.11.2025 г. № 60</w:t>
      </w:r>
    </w:p>
    <w:p w:rsidR="003C415F" w:rsidRPr="00F97B37" w:rsidRDefault="003C415F" w:rsidP="00EF1D32"/>
    <w:p w:rsidR="003C415F" w:rsidRPr="00F97B37" w:rsidRDefault="003C415F" w:rsidP="00EF1D32"/>
    <w:p w:rsidR="003C415F" w:rsidRPr="00F97B37" w:rsidRDefault="003C415F" w:rsidP="003C415F">
      <w:pPr>
        <w:jc w:val="center"/>
      </w:pPr>
      <w:r w:rsidRPr="003C415F">
        <w:rPr>
          <w:b/>
          <w:bCs/>
          <w:sz w:val="28"/>
          <w:szCs w:val="28"/>
          <w:lang w:eastAsia="ru-RU"/>
        </w:rPr>
        <w:t>Объем поступлений доходов в бюджет Новоджерелиевского сельского поселения Брюховецкого</w:t>
      </w:r>
      <w:r w:rsidR="00DF1012" w:rsidRPr="00F97B37">
        <w:rPr>
          <w:b/>
          <w:bCs/>
          <w:sz w:val="28"/>
          <w:szCs w:val="28"/>
          <w:lang w:eastAsia="ru-RU"/>
        </w:rPr>
        <w:t xml:space="preserve"> муниципального </w:t>
      </w:r>
      <w:r w:rsidRPr="003C415F">
        <w:rPr>
          <w:b/>
          <w:bCs/>
          <w:sz w:val="28"/>
          <w:szCs w:val="28"/>
          <w:lang w:eastAsia="ru-RU"/>
        </w:rPr>
        <w:t>района</w:t>
      </w:r>
      <w:r w:rsidR="00DF1012" w:rsidRPr="00F97B37">
        <w:rPr>
          <w:b/>
          <w:bCs/>
          <w:sz w:val="28"/>
          <w:szCs w:val="28"/>
          <w:lang w:eastAsia="ru-RU"/>
        </w:rPr>
        <w:t xml:space="preserve"> Краснодарского края</w:t>
      </w:r>
      <w:r w:rsidRPr="003C415F">
        <w:rPr>
          <w:b/>
          <w:bCs/>
          <w:sz w:val="28"/>
          <w:szCs w:val="28"/>
          <w:lang w:eastAsia="ru-RU"/>
        </w:rPr>
        <w:t xml:space="preserve"> по кодам видов (подвидов) доходов на 2026 год</w:t>
      </w:r>
    </w:p>
    <w:p w:rsidR="003C415F" w:rsidRPr="00F97B37" w:rsidRDefault="003C415F" w:rsidP="00EF1D32"/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3472"/>
        <w:gridCol w:w="4634"/>
        <w:gridCol w:w="1583"/>
      </w:tblGrid>
      <w:tr w:rsidR="003C415F" w:rsidRPr="003C415F" w:rsidTr="003C415F">
        <w:trPr>
          <w:trHeight w:val="5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Код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Наименование доходов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15F" w:rsidRPr="00F97B37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F97B37">
              <w:rPr>
                <w:lang w:eastAsia="ru-RU"/>
              </w:rPr>
              <w:t>с</w:t>
            </w:r>
            <w:r w:rsidRPr="003C415F">
              <w:rPr>
                <w:lang w:eastAsia="ru-RU"/>
              </w:rPr>
              <w:t>умма</w:t>
            </w:r>
          </w:p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F97B37">
              <w:rPr>
                <w:lang w:eastAsia="ru-RU"/>
              </w:rPr>
              <w:t>(тыс.руб.)</w:t>
            </w:r>
          </w:p>
        </w:tc>
      </w:tr>
      <w:tr w:rsidR="003C415F" w:rsidRPr="003C415F" w:rsidTr="003C415F">
        <w:trPr>
          <w:trHeight w:val="43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1 00  00000 00 0000 110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34453,1</w:t>
            </w:r>
          </w:p>
        </w:tc>
      </w:tr>
      <w:tr w:rsidR="003C415F" w:rsidRPr="003C415F" w:rsidTr="003C415F">
        <w:trPr>
          <w:trHeight w:val="39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 xml:space="preserve"> 1 01 02000 01 0000 110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15F" w:rsidRPr="003C415F" w:rsidRDefault="003C415F" w:rsidP="003C415F">
            <w:pPr>
              <w:suppressAutoHyphens w:val="0"/>
              <w:rPr>
                <w:lang w:eastAsia="ru-RU"/>
              </w:rPr>
            </w:pPr>
            <w:r w:rsidRPr="003C415F">
              <w:rPr>
                <w:lang w:eastAsia="ru-RU"/>
              </w:rPr>
              <w:t>Налог на доходы физических лиц*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12900,0</w:t>
            </w:r>
          </w:p>
        </w:tc>
      </w:tr>
      <w:tr w:rsidR="003C415F" w:rsidRPr="003C415F" w:rsidTr="003C415F">
        <w:trPr>
          <w:trHeight w:val="385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 xml:space="preserve">1 03 02230 01 0000 110                         1 03 02240 01 0000 110                           1 03 02250 01 0000 110                                1 03 02260 01 0000 110               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15F" w:rsidRPr="003C415F" w:rsidRDefault="003C415F" w:rsidP="003C415F">
            <w:pPr>
              <w:suppressAutoHyphens w:val="0"/>
              <w:rPr>
                <w:lang w:eastAsia="ru-RU"/>
              </w:rPr>
            </w:pPr>
            <w:r w:rsidRPr="003C415F">
              <w:rPr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7172,1</w:t>
            </w:r>
          </w:p>
        </w:tc>
      </w:tr>
      <w:tr w:rsidR="003C415F" w:rsidRPr="003C415F" w:rsidTr="003C415F">
        <w:trPr>
          <w:trHeight w:val="43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 xml:space="preserve"> 1 05 03010 01 0000 110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15F" w:rsidRPr="003C415F" w:rsidRDefault="003C415F" w:rsidP="003C415F">
            <w:pPr>
              <w:suppressAutoHyphens w:val="0"/>
              <w:rPr>
                <w:lang w:eastAsia="ru-RU"/>
              </w:rPr>
            </w:pPr>
            <w:r w:rsidRPr="003C415F">
              <w:rPr>
                <w:lang w:eastAsia="ru-RU"/>
              </w:rPr>
              <w:t>Единый сельскохозяйственный налог*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300,0</w:t>
            </w:r>
          </w:p>
        </w:tc>
      </w:tr>
      <w:tr w:rsidR="003C415F" w:rsidRPr="003C415F" w:rsidTr="003C415F">
        <w:trPr>
          <w:trHeight w:val="159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 xml:space="preserve"> 1 06 01030 10 0000 110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15F" w:rsidRPr="003C415F" w:rsidRDefault="003C415F" w:rsidP="003C415F">
            <w:pPr>
              <w:suppressAutoHyphens w:val="0"/>
              <w:rPr>
                <w:lang w:eastAsia="ru-RU"/>
              </w:rPr>
            </w:pPr>
            <w:r w:rsidRPr="003C415F">
              <w:rPr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5000,4</w:t>
            </w:r>
          </w:p>
        </w:tc>
      </w:tr>
      <w:tr w:rsidR="003C415F" w:rsidRPr="003C415F" w:rsidTr="003C415F">
        <w:trPr>
          <w:trHeight w:val="42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 xml:space="preserve"> 1 06 06000 10 0000 110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15F" w:rsidRPr="003C415F" w:rsidRDefault="003C415F" w:rsidP="003C415F">
            <w:pPr>
              <w:suppressAutoHyphens w:val="0"/>
              <w:rPr>
                <w:lang w:eastAsia="ru-RU"/>
              </w:rPr>
            </w:pPr>
            <w:r w:rsidRPr="003C415F">
              <w:rPr>
                <w:lang w:eastAsia="ru-RU"/>
              </w:rPr>
              <w:t>Земельный налог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8600,0</w:t>
            </w:r>
          </w:p>
        </w:tc>
      </w:tr>
      <w:tr w:rsidR="003C415F" w:rsidRPr="003C415F" w:rsidTr="003C415F">
        <w:trPr>
          <w:trHeight w:val="214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lastRenderedPageBreak/>
              <w:t>111 05025 10 0000 120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15F" w:rsidRPr="003C415F" w:rsidRDefault="003C415F" w:rsidP="003C415F">
            <w:pPr>
              <w:suppressAutoHyphens w:val="0"/>
              <w:rPr>
                <w:color w:val="22272F"/>
                <w:sz w:val="22"/>
                <w:szCs w:val="22"/>
                <w:lang w:eastAsia="ru-RU"/>
              </w:rPr>
            </w:pPr>
            <w:r w:rsidRPr="003C415F">
              <w:rPr>
                <w:color w:val="22272F"/>
                <w:sz w:val="22"/>
                <w:szCs w:val="22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22272F"/>
                <w:lang w:eastAsia="ru-RU"/>
              </w:rPr>
            </w:pPr>
            <w:r w:rsidRPr="003C415F">
              <w:rPr>
                <w:color w:val="22272F"/>
                <w:lang w:eastAsia="ru-RU"/>
              </w:rPr>
              <w:t>3,6</w:t>
            </w:r>
          </w:p>
        </w:tc>
      </w:tr>
      <w:tr w:rsidR="003C415F" w:rsidRPr="003C415F" w:rsidTr="003C415F">
        <w:trPr>
          <w:trHeight w:val="2880"/>
        </w:trPr>
        <w:tc>
          <w:tcPr>
            <w:tcW w:w="3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111 09080 10 0000 120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C415F" w:rsidRPr="003C415F" w:rsidRDefault="003C415F" w:rsidP="003C415F">
            <w:pPr>
              <w:suppressAutoHyphens w:val="0"/>
              <w:rPr>
                <w:color w:val="22272F"/>
                <w:sz w:val="22"/>
                <w:szCs w:val="22"/>
                <w:lang w:eastAsia="ru-RU"/>
              </w:rPr>
            </w:pPr>
            <w:r w:rsidRPr="003C415F">
              <w:rPr>
                <w:color w:val="22272F"/>
                <w:sz w:val="22"/>
                <w:szCs w:val="22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196,0</w:t>
            </w:r>
          </w:p>
        </w:tc>
      </w:tr>
      <w:tr w:rsidR="003C415F" w:rsidRPr="003C415F" w:rsidTr="003C415F">
        <w:trPr>
          <w:trHeight w:val="99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22272F"/>
                <w:lang w:eastAsia="ru-RU"/>
              </w:rPr>
            </w:pPr>
            <w:r w:rsidRPr="003C415F">
              <w:rPr>
                <w:color w:val="22272F"/>
                <w:lang w:eastAsia="ru-RU"/>
              </w:rPr>
              <w:t>1 11 05075 10 0000 120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415F" w:rsidRPr="003C415F" w:rsidRDefault="003C415F" w:rsidP="003C415F">
            <w:pPr>
              <w:suppressAutoHyphens w:val="0"/>
              <w:jc w:val="both"/>
              <w:rPr>
                <w:color w:val="22272F"/>
                <w:lang w:eastAsia="ru-RU"/>
              </w:rPr>
            </w:pPr>
            <w:r w:rsidRPr="003C415F">
              <w:rPr>
                <w:color w:val="22272F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131,0</w:t>
            </w:r>
          </w:p>
        </w:tc>
      </w:tr>
      <w:tr w:rsidR="003C415F" w:rsidRPr="003C415F" w:rsidTr="003C415F">
        <w:trPr>
          <w:trHeight w:val="99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 xml:space="preserve"> 1 13 02995 10 0000 130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rPr>
                <w:lang w:eastAsia="ru-RU"/>
              </w:rPr>
            </w:pPr>
            <w:r w:rsidRPr="003C415F">
              <w:rPr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70,0</w:t>
            </w:r>
          </w:p>
        </w:tc>
      </w:tr>
      <w:tr w:rsidR="003C415F" w:rsidRPr="003C415F" w:rsidTr="003C415F">
        <w:trPr>
          <w:trHeight w:val="276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1 14 02053 10 0000 410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415F" w:rsidRPr="003C415F" w:rsidRDefault="003C415F" w:rsidP="003C415F">
            <w:pPr>
              <w:suppressAutoHyphens w:val="0"/>
              <w:rPr>
                <w:lang w:eastAsia="ru-RU"/>
              </w:rPr>
            </w:pPr>
            <w:r w:rsidRPr="003C415F">
              <w:rPr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0,0</w:t>
            </w:r>
          </w:p>
        </w:tc>
      </w:tr>
      <w:tr w:rsidR="003C415F" w:rsidRPr="003C415F" w:rsidTr="003C415F">
        <w:trPr>
          <w:trHeight w:val="177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22272F"/>
                <w:lang w:eastAsia="ru-RU"/>
              </w:rPr>
            </w:pPr>
            <w:r w:rsidRPr="003C415F">
              <w:rPr>
                <w:color w:val="22272F"/>
                <w:lang w:eastAsia="ru-RU"/>
              </w:rPr>
              <w:t>1 14 06025 10 0000 430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415F" w:rsidRPr="003C415F" w:rsidRDefault="003C415F" w:rsidP="003C415F">
            <w:pPr>
              <w:suppressAutoHyphens w:val="0"/>
              <w:rPr>
                <w:lang w:eastAsia="ru-RU"/>
              </w:rPr>
            </w:pPr>
            <w:r w:rsidRPr="003C415F">
              <w:rPr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0,0</w:t>
            </w:r>
          </w:p>
        </w:tc>
      </w:tr>
      <w:tr w:rsidR="003C415F" w:rsidRPr="003C415F" w:rsidTr="003C415F">
        <w:trPr>
          <w:trHeight w:val="126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 xml:space="preserve"> 1 17 05050 10 0000 180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rPr>
                <w:lang w:eastAsia="ru-RU"/>
              </w:rPr>
            </w:pPr>
            <w:r w:rsidRPr="003C415F">
              <w:rPr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80,0</w:t>
            </w:r>
          </w:p>
        </w:tc>
      </w:tr>
      <w:tr w:rsidR="003C415F" w:rsidRPr="003C415F" w:rsidTr="003C415F">
        <w:trPr>
          <w:trHeight w:val="51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2 00 00000 00 0000 000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15F" w:rsidRPr="003C415F" w:rsidRDefault="003C415F" w:rsidP="003C415F">
            <w:pPr>
              <w:suppressAutoHyphens w:val="0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35347,6</w:t>
            </w:r>
          </w:p>
        </w:tc>
      </w:tr>
      <w:tr w:rsidR="003C415F" w:rsidRPr="003C415F" w:rsidTr="003C415F">
        <w:trPr>
          <w:trHeight w:val="120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2 02 15001 10 0000 150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C415F" w:rsidRPr="003C415F" w:rsidRDefault="003C415F" w:rsidP="003C415F">
            <w:pPr>
              <w:suppressAutoHyphens w:val="0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10138,1</w:t>
            </w:r>
          </w:p>
        </w:tc>
      </w:tr>
      <w:tr w:rsidR="003C415F" w:rsidRPr="003C415F" w:rsidTr="003C415F">
        <w:trPr>
          <w:trHeight w:val="102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lastRenderedPageBreak/>
              <w:t>2 02 16001 10 0000 150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 xml:space="preserve">Дотации бюджетам сельских поселений на </w:t>
            </w:r>
            <w:r w:rsidR="00DF1012" w:rsidRPr="00F97B37">
              <w:rPr>
                <w:color w:val="000000"/>
                <w:lang w:eastAsia="ru-RU"/>
              </w:rPr>
              <w:t>выравнивание бюджетной</w:t>
            </w:r>
            <w:r w:rsidRPr="003C415F">
              <w:rPr>
                <w:color w:val="000000"/>
                <w:lang w:eastAsia="ru-RU"/>
              </w:rPr>
              <w:t xml:space="preserve"> обеспеченности </w:t>
            </w:r>
            <w:r w:rsidR="00DF1012" w:rsidRPr="00F97B37">
              <w:rPr>
                <w:color w:val="000000"/>
                <w:lang w:eastAsia="ru-RU"/>
              </w:rPr>
              <w:t>из бюджетов</w:t>
            </w:r>
            <w:r w:rsidRPr="003C415F">
              <w:rPr>
                <w:color w:val="000000"/>
                <w:lang w:eastAsia="ru-RU"/>
              </w:rPr>
              <w:t xml:space="preserve"> муниципальных районов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3389,9</w:t>
            </w:r>
          </w:p>
        </w:tc>
      </w:tr>
      <w:tr w:rsidR="003C415F" w:rsidRPr="003C415F" w:rsidTr="003C415F">
        <w:trPr>
          <w:trHeight w:val="109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 xml:space="preserve"> 2 02 30024 10 0000 150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15F" w:rsidRPr="003C415F" w:rsidRDefault="003C415F" w:rsidP="003C415F">
            <w:pPr>
              <w:suppressAutoHyphens w:val="0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30,00</w:t>
            </w:r>
          </w:p>
        </w:tc>
      </w:tr>
      <w:tr w:rsidR="003C415F" w:rsidRPr="003C415F" w:rsidTr="003C415F">
        <w:trPr>
          <w:trHeight w:val="172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2 02 35118 10 0000 150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rPr>
                <w:color w:val="22272F"/>
                <w:sz w:val="26"/>
                <w:szCs w:val="26"/>
                <w:lang w:eastAsia="ru-RU"/>
              </w:rPr>
            </w:pPr>
            <w:r w:rsidRPr="003C415F">
              <w:rPr>
                <w:color w:val="22272F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575,4</w:t>
            </w:r>
          </w:p>
        </w:tc>
      </w:tr>
      <w:tr w:rsidR="003C415F" w:rsidRPr="003C415F" w:rsidTr="003C415F">
        <w:trPr>
          <w:trHeight w:val="171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2 02 25555 10 0000 150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rPr>
                <w:lang w:eastAsia="ru-RU"/>
              </w:rPr>
            </w:pPr>
            <w:r w:rsidRPr="003C415F">
              <w:rPr>
                <w:lang w:eastAsia="ru-RU"/>
              </w:rPr>
              <w:t xml:space="preserve">Субсидии бюджетам сельских поселений </w:t>
            </w:r>
            <w:r w:rsidR="00DF1012" w:rsidRPr="00F97B37">
              <w:rPr>
                <w:lang w:eastAsia="ru-RU"/>
              </w:rPr>
              <w:t>на реализацию</w:t>
            </w:r>
            <w:r w:rsidRPr="003C415F">
              <w:rPr>
                <w:lang w:eastAsia="ru-RU"/>
              </w:rPr>
              <w:t xml:space="preserve"> программ формирования современной городской среды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0,00</w:t>
            </w:r>
          </w:p>
        </w:tc>
      </w:tr>
      <w:tr w:rsidR="003C415F" w:rsidRPr="003C415F" w:rsidTr="003C415F">
        <w:trPr>
          <w:trHeight w:val="1710"/>
        </w:trPr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22272F"/>
                <w:lang w:eastAsia="ru-RU"/>
              </w:rPr>
            </w:pPr>
            <w:r w:rsidRPr="003C415F">
              <w:rPr>
                <w:color w:val="22272F"/>
                <w:lang w:eastAsia="ru-RU"/>
              </w:rPr>
              <w:t>2 02 25454 10 0000 150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rPr>
                <w:color w:val="22272F"/>
                <w:sz w:val="26"/>
                <w:szCs w:val="26"/>
                <w:lang w:eastAsia="ru-RU"/>
              </w:rPr>
            </w:pPr>
            <w:r w:rsidRPr="003C415F">
              <w:rPr>
                <w:color w:val="22272F"/>
                <w:sz w:val="26"/>
                <w:szCs w:val="26"/>
                <w:lang w:eastAsia="ru-RU"/>
              </w:rPr>
              <w:t>Субсидии бюджетам сельских поселений на создание модельных муниципальных библиотек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7 614,90</w:t>
            </w:r>
          </w:p>
        </w:tc>
      </w:tr>
      <w:tr w:rsidR="003C415F" w:rsidRPr="003C415F" w:rsidTr="003C415F">
        <w:trPr>
          <w:trHeight w:val="171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2 02 25513 10 0000 150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 xml:space="preserve">Субсидия на </w:t>
            </w:r>
            <w:r w:rsidR="00DF1012" w:rsidRPr="00F97B37">
              <w:rPr>
                <w:color w:val="000000"/>
                <w:lang w:eastAsia="ru-RU"/>
              </w:rPr>
              <w:t>модернизацию муниципальных библиотек</w:t>
            </w:r>
            <w:r w:rsidRPr="003C415F">
              <w:rPr>
                <w:color w:val="000000"/>
                <w:lang w:eastAsia="ru-RU"/>
              </w:rPr>
              <w:t xml:space="preserve"> путем проведения капитального ремонта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12 139,30</w:t>
            </w:r>
          </w:p>
        </w:tc>
      </w:tr>
      <w:tr w:rsidR="003C415F" w:rsidRPr="003C415F" w:rsidTr="003C415F">
        <w:trPr>
          <w:trHeight w:val="171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2 02 49999 10 0000 150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1 400,00</w:t>
            </w:r>
          </w:p>
        </w:tc>
      </w:tr>
      <w:tr w:rsidR="003C415F" w:rsidRPr="003C415F" w:rsidTr="003C415F">
        <w:trPr>
          <w:trHeight w:val="171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2 07 05030 10 0000 150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60,00</w:t>
            </w:r>
          </w:p>
        </w:tc>
      </w:tr>
      <w:tr w:rsidR="003C415F" w:rsidRPr="003C415F" w:rsidTr="003C415F">
        <w:trPr>
          <w:trHeight w:val="36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Всего доходов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69800,7</w:t>
            </w:r>
          </w:p>
        </w:tc>
      </w:tr>
      <w:tr w:rsidR="003C415F" w:rsidRPr="003C415F" w:rsidTr="003C415F">
        <w:trPr>
          <w:trHeight w:val="375"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415F" w:rsidRPr="003C415F" w:rsidRDefault="003C415F" w:rsidP="003C415F">
            <w:pPr>
              <w:suppressAutoHyphens w:val="0"/>
              <w:rPr>
                <w:b/>
                <w:bCs/>
                <w:sz w:val="28"/>
                <w:szCs w:val="28"/>
                <w:lang w:eastAsia="ru-RU"/>
              </w:rPr>
            </w:pPr>
            <w:r w:rsidRPr="003C415F">
              <w:rPr>
                <w:b/>
                <w:bCs/>
                <w:sz w:val="28"/>
                <w:szCs w:val="28"/>
                <w:lang w:eastAsia="ru-RU"/>
              </w:rPr>
              <w:t xml:space="preserve">                                 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415F" w:rsidRPr="003C415F" w:rsidRDefault="003C415F" w:rsidP="003C415F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3C415F">
              <w:rPr>
                <w:rFonts w:ascii="Arial CYR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415F" w:rsidRPr="003C415F" w:rsidRDefault="003C415F" w:rsidP="003C415F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3C415F">
              <w:rPr>
                <w:rFonts w:ascii="Arial CYR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C415F" w:rsidRPr="003C415F" w:rsidTr="003C415F">
        <w:trPr>
          <w:trHeight w:val="96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15F" w:rsidRPr="003C415F" w:rsidRDefault="003C415F" w:rsidP="003C41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 xml:space="preserve">*По видам и подвидам доходов, входящим в соответствующий группировочный код бюджетной </w:t>
            </w:r>
            <w:r w:rsidR="00DF1012" w:rsidRPr="00F97B37">
              <w:rPr>
                <w:lang w:eastAsia="ru-RU"/>
              </w:rPr>
              <w:t>классификации, зачисляемым</w:t>
            </w:r>
            <w:r w:rsidRPr="003C415F">
              <w:rPr>
                <w:lang w:eastAsia="ru-RU"/>
              </w:rPr>
              <w:t xml:space="preserve"> в бюджет поселения в соответствии с законодательством Российской Федерации.</w:t>
            </w:r>
          </w:p>
        </w:tc>
      </w:tr>
    </w:tbl>
    <w:p w:rsidR="003C415F" w:rsidRPr="00F97B37" w:rsidRDefault="00DF1012" w:rsidP="00EF1D32">
      <w:r w:rsidRPr="00F97B37">
        <w:t xml:space="preserve">» </w:t>
      </w:r>
    </w:p>
    <w:p w:rsidR="00DF1012" w:rsidRPr="00F97B37" w:rsidRDefault="00DF1012" w:rsidP="00EF1D32"/>
    <w:p w:rsidR="00DF1012" w:rsidRPr="00F97B37" w:rsidRDefault="00DF1012" w:rsidP="00DF1012">
      <w:pPr>
        <w:ind w:firstLine="5103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lastRenderedPageBreak/>
        <w:t>ПРИЛОЖЕНИЕ № 2</w:t>
      </w:r>
    </w:p>
    <w:p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</w:t>
      </w:r>
    </w:p>
    <w:p w:rsidR="00DF1012" w:rsidRPr="00F97B37" w:rsidRDefault="00DF1012" w:rsidP="00DF1012">
      <w:pPr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______ № ______</w:t>
      </w:r>
    </w:p>
    <w:p w:rsidR="00DF1012" w:rsidRPr="00F97B37" w:rsidRDefault="00DF1012" w:rsidP="00DF1012">
      <w:pPr>
        <w:ind w:left="5040"/>
        <w:jc w:val="center"/>
        <w:rPr>
          <w:sz w:val="28"/>
          <w:szCs w:val="28"/>
        </w:rPr>
      </w:pPr>
    </w:p>
    <w:p w:rsidR="00DF1012" w:rsidRPr="00F97B37" w:rsidRDefault="00DF1012" w:rsidP="00DF1012">
      <w:pPr>
        <w:ind w:left="5040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t>«ПРИЛОЖЕНИЕ № 2</w:t>
      </w:r>
    </w:p>
    <w:p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района</w:t>
      </w:r>
    </w:p>
    <w:p w:rsidR="00DF1012" w:rsidRPr="00F97B37" w:rsidRDefault="00DF1012" w:rsidP="00DF1012">
      <w:pPr>
        <w:ind w:firstLine="5103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28.11.2025 г. № 60</w:t>
      </w:r>
    </w:p>
    <w:p w:rsidR="00DF1012" w:rsidRPr="00F97B37" w:rsidRDefault="00DF1012" w:rsidP="00DF1012"/>
    <w:p w:rsidR="00DF1012" w:rsidRPr="00F97B37" w:rsidRDefault="00DF1012" w:rsidP="00EF1D32"/>
    <w:p w:rsidR="00DF1012" w:rsidRPr="00F97B37" w:rsidRDefault="00DF1012" w:rsidP="00DF1012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Безвозмездные поступления из бюджетов других уровней в бюджет Новоджерелиевского сельского поселения Брюховецкого муниципального района Краснодарского края в 2026 году</w:t>
      </w:r>
    </w:p>
    <w:p w:rsidR="00DF1012" w:rsidRPr="00F97B37" w:rsidRDefault="00DF1012" w:rsidP="00DF1012">
      <w:pPr>
        <w:jc w:val="both"/>
        <w:rPr>
          <w:sz w:val="28"/>
          <w:szCs w:val="28"/>
        </w:rPr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2972"/>
        <w:gridCol w:w="5103"/>
        <w:gridCol w:w="1418"/>
      </w:tblGrid>
      <w:tr w:rsidR="00DF1012" w:rsidRPr="00F97B37" w:rsidTr="00DF1012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12" w:rsidRPr="00F97B37" w:rsidRDefault="00DF1012" w:rsidP="00DF1012">
            <w:r w:rsidRPr="00F97B37"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12" w:rsidRPr="00F97B37" w:rsidRDefault="00DF1012" w:rsidP="00DF1012">
            <w:r w:rsidRPr="00F97B37"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F97B37" w:rsidRDefault="00DF1012" w:rsidP="00DF1012">
            <w:r w:rsidRPr="00F97B37">
              <w:t>Сумма</w:t>
            </w:r>
          </w:p>
          <w:p w:rsidR="00DF1012" w:rsidRPr="00F97B37" w:rsidRDefault="00DF1012" w:rsidP="00DF1012">
            <w:r w:rsidRPr="00F97B37">
              <w:t>(тыс.руб.)</w:t>
            </w:r>
          </w:p>
        </w:tc>
      </w:tr>
      <w:tr w:rsidR="00DF1012" w:rsidRPr="00F97B37" w:rsidTr="00DF1012">
        <w:trPr>
          <w:trHeight w:val="3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1012" w:rsidRPr="00F97B37" w:rsidRDefault="00DF1012" w:rsidP="00DF1012">
            <w:r w:rsidRPr="00F97B37"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35347,6</w:t>
            </w:r>
          </w:p>
        </w:tc>
      </w:tr>
      <w:tr w:rsidR="00DF1012" w:rsidRPr="00F97B37" w:rsidTr="00DF1012">
        <w:trPr>
          <w:trHeight w:val="10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1012" w:rsidRPr="00F97B37" w:rsidRDefault="00DF1012" w:rsidP="00DF1012">
            <w:r w:rsidRPr="00F97B3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35347,6</w:t>
            </w:r>
          </w:p>
        </w:tc>
      </w:tr>
      <w:tr w:rsidR="00DF1012" w:rsidRPr="00F97B37" w:rsidTr="00DF1012">
        <w:trPr>
          <w:trHeight w:val="67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2 02 10000 00 0000 150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1012" w:rsidRPr="00F97B37" w:rsidRDefault="00DF1012" w:rsidP="00DF1012">
            <w:r w:rsidRPr="00F97B37">
              <w:t>Дотации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13528,0</w:t>
            </w:r>
          </w:p>
        </w:tc>
      </w:tr>
      <w:tr w:rsidR="00DF1012" w:rsidRPr="00F97B37" w:rsidTr="00DF1012">
        <w:trPr>
          <w:trHeight w:val="3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1012" w:rsidRPr="00F97B37" w:rsidRDefault="00DF1012" w:rsidP="00DF1012">
            <w:r w:rsidRPr="00F97B37"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 </w:t>
            </w:r>
          </w:p>
        </w:tc>
      </w:tr>
      <w:tr w:rsidR="00DF1012" w:rsidRPr="00F97B37" w:rsidTr="00DF1012">
        <w:trPr>
          <w:trHeight w:val="99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012" w:rsidRPr="00F97B37" w:rsidRDefault="00DF1012" w:rsidP="00DF1012">
            <w:r w:rsidRPr="00F97B37"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1012" w:rsidRPr="00F97B37" w:rsidRDefault="00DF1012" w:rsidP="00DF1012">
            <w:r w:rsidRPr="00F97B37"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10138,1</w:t>
            </w:r>
          </w:p>
        </w:tc>
      </w:tr>
      <w:tr w:rsidR="00DF1012" w:rsidRPr="00F97B37" w:rsidTr="00DF1012">
        <w:trPr>
          <w:trHeight w:val="99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012" w:rsidRPr="00F97B37" w:rsidRDefault="00DF1012" w:rsidP="00DF1012">
            <w:r w:rsidRPr="00F97B37"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1012" w:rsidRPr="00F97B37" w:rsidRDefault="00DF1012" w:rsidP="00DF1012">
            <w:r w:rsidRPr="00F97B37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3389,9</w:t>
            </w:r>
          </w:p>
        </w:tc>
      </w:tr>
      <w:tr w:rsidR="00DF1012" w:rsidRPr="00F97B37" w:rsidTr="00DF1012">
        <w:trPr>
          <w:trHeight w:val="10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1012" w:rsidRPr="00F97B37" w:rsidRDefault="00DF1012" w:rsidP="00DF1012">
            <w:r w:rsidRPr="00F97B37">
              <w:t>2 02 20000 00 0000 150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1012" w:rsidRPr="00F97B37" w:rsidRDefault="00DF1012" w:rsidP="00DF1012">
            <w:r w:rsidRPr="00F97B37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19754,2</w:t>
            </w:r>
          </w:p>
        </w:tc>
      </w:tr>
      <w:tr w:rsidR="00DF1012" w:rsidRPr="00F97B37" w:rsidTr="00DF1012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1012" w:rsidRPr="00F97B37" w:rsidRDefault="00DF1012" w:rsidP="00DF1012">
            <w:r w:rsidRPr="00F97B37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1012" w:rsidRPr="00F97B37" w:rsidRDefault="00DF1012" w:rsidP="00DF1012">
            <w:r w:rsidRPr="00F97B37"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 </w:t>
            </w:r>
          </w:p>
        </w:tc>
      </w:tr>
      <w:tr w:rsidR="00DF1012" w:rsidRPr="00F97B37" w:rsidTr="00DF1012">
        <w:trPr>
          <w:trHeight w:val="1875"/>
        </w:trPr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12" w:rsidRPr="00F97B37" w:rsidRDefault="00DF1012" w:rsidP="00DF1012">
            <w:r w:rsidRPr="00F97B37">
              <w:t>2 02 25555 10 0000 150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F97B37" w:rsidRDefault="00DF1012" w:rsidP="00DF1012">
            <w:r w:rsidRPr="00F97B37"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0,0</w:t>
            </w:r>
          </w:p>
        </w:tc>
      </w:tr>
      <w:tr w:rsidR="00DF1012" w:rsidRPr="00F97B37" w:rsidTr="00DF1012">
        <w:trPr>
          <w:trHeight w:val="187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12" w:rsidRPr="00F97B37" w:rsidRDefault="00DF1012" w:rsidP="00DF1012">
            <w:r w:rsidRPr="00F97B37">
              <w:lastRenderedPageBreak/>
              <w:t>2 02 25454 10 0000 150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F97B37" w:rsidRDefault="00DF1012" w:rsidP="00DF1012">
            <w:r w:rsidRPr="00F97B37">
              <w:t>Субсидии бюджетам сельских поселений на создание модельных муниципальных библиотек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7614,9</w:t>
            </w:r>
          </w:p>
        </w:tc>
      </w:tr>
      <w:tr w:rsidR="00DF1012" w:rsidRPr="00F97B37" w:rsidTr="00DF1012">
        <w:trPr>
          <w:trHeight w:val="187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12" w:rsidRPr="00F97B37" w:rsidRDefault="00DF1012" w:rsidP="00DF1012">
            <w:r w:rsidRPr="00F97B37">
              <w:t>2 02 25513 10 0000 150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F97B37" w:rsidRDefault="00DF1012" w:rsidP="00DF1012">
            <w:r w:rsidRPr="00F97B37">
              <w:t>Субсидия на модернизацию региональных и (или) муниципальных учреждений культуры (Проведена модернизация региональных и муниципальных библиотек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12139,3</w:t>
            </w:r>
          </w:p>
        </w:tc>
      </w:tr>
      <w:tr w:rsidR="00DF1012" w:rsidRPr="00F97B37" w:rsidTr="00DF1012">
        <w:trPr>
          <w:trHeight w:val="7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2 02 30000 00 0000 150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1012" w:rsidRPr="00F97B37" w:rsidRDefault="00DF1012" w:rsidP="00DF1012">
            <w:r w:rsidRPr="00F97B37">
              <w:t>Субвенции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635,40</w:t>
            </w:r>
          </w:p>
        </w:tc>
      </w:tr>
      <w:tr w:rsidR="00DF1012" w:rsidRPr="00F97B37" w:rsidTr="00DF1012">
        <w:trPr>
          <w:trHeight w:val="37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1012" w:rsidRPr="00F97B37" w:rsidRDefault="00DF1012" w:rsidP="00DF1012">
            <w:r w:rsidRPr="00F97B37"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 </w:t>
            </w:r>
          </w:p>
        </w:tc>
      </w:tr>
      <w:tr w:rsidR="00DF1012" w:rsidRPr="00F97B37" w:rsidTr="00DF1012">
        <w:trPr>
          <w:trHeight w:val="11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 xml:space="preserve"> 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1012" w:rsidRPr="00F97B37" w:rsidRDefault="00DF1012" w:rsidP="00DF1012">
            <w:r w:rsidRPr="00F97B37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60,00</w:t>
            </w:r>
          </w:p>
        </w:tc>
      </w:tr>
      <w:tr w:rsidR="00DF1012" w:rsidRPr="00F97B37" w:rsidTr="00DF1012">
        <w:trPr>
          <w:trHeight w:val="160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12" w:rsidRPr="00F97B37" w:rsidRDefault="00DF1012" w:rsidP="00DF1012">
            <w:r w:rsidRPr="00F97B37"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F97B37" w:rsidRDefault="00DF1012" w:rsidP="00DF1012">
            <w:r w:rsidRPr="00F97B37"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575,4</w:t>
            </w:r>
          </w:p>
        </w:tc>
      </w:tr>
      <w:tr w:rsidR="00DF1012" w:rsidRPr="00F97B37" w:rsidTr="00DF1012">
        <w:trPr>
          <w:trHeight w:val="15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2 02 40000 00 0000 150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Иные межбюджетные трансферты на дополнительную помощь местным бюджетам для решения социально-значимых вопросов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1400,00</w:t>
            </w:r>
          </w:p>
        </w:tc>
      </w:tr>
      <w:tr w:rsidR="00DF1012" w:rsidRPr="00F97B37" w:rsidTr="00DF1012">
        <w:trPr>
          <w:trHeight w:val="59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 </w:t>
            </w:r>
          </w:p>
        </w:tc>
      </w:tr>
      <w:tr w:rsidR="00DF1012" w:rsidRPr="00F97B37" w:rsidTr="00DF1012">
        <w:trPr>
          <w:trHeight w:val="11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2 02 49999 10 0000 150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Прочие межбюджетные трансферты, передаваемые бюджетам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1400,00</w:t>
            </w:r>
          </w:p>
        </w:tc>
      </w:tr>
      <w:tr w:rsidR="00DF1012" w:rsidRPr="00F97B37" w:rsidTr="00DF1012">
        <w:trPr>
          <w:trHeight w:val="831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2 07 00000 00 0000 150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Прочие 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30,00</w:t>
            </w:r>
          </w:p>
        </w:tc>
      </w:tr>
      <w:tr w:rsidR="00DF1012" w:rsidRPr="00F97B37" w:rsidTr="00DF1012">
        <w:trPr>
          <w:trHeight w:val="54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 </w:t>
            </w:r>
          </w:p>
        </w:tc>
      </w:tr>
      <w:tr w:rsidR="00DF1012" w:rsidRPr="00F97B37" w:rsidTr="00DF1012">
        <w:trPr>
          <w:trHeight w:val="99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12" w:rsidRPr="00F97B37" w:rsidRDefault="00DF1012" w:rsidP="00DF1012">
            <w:r w:rsidRPr="00F97B37">
              <w:t>2 07 05030 10 0000 150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F97B37" w:rsidRDefault="00DF1012" w:rsidP="00DF1012">
            <w:r w:rsidRPr="00F97B37">
              <w:t>Прочие безвозмездные поступления в бюджеты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F97B37" w:rsidRDefault="00DF1012" w:rsidP="00DF1012">
            <w:r w:rsidRPr="00F97B37">
              <w:t>30,00</w:t>
            </w:r>
          </w:p>
        </w:tc>
      </w:tr>
    </w:tbl>
    <w:p w:rsidR="00DF1012" w:rsidRPr="00F97B37" w:rsidRDefault="00DF1012" w:rsidP="00DF1012">
      <w:pPr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»</w:t>
      </w:r>
    </w:p>
    <w:p w:rsidR="00DF1012" w:rsidRPr="00F97B37" w:rsidRDefault="00DF1012" w:rsidP="00DF1012">
      <w:pPr>
        <w:rPr>
          <w:b/>
          <w:sz w:val="28"/>
          <w:szCs w:val="28"/>
        </w:rPr>
      </w:pPr>
    </w:p>
    <w:p w:rsidR="00DF1012" w:rsidRPr="00F97B37" w:rsidRDefault="00DF1012" w:rsidP="00DF1012">
      <w:pPr>
        <w:rPr>
          <w:b/>
          <w:sz w:val="28"/>
          <w:szCs w:val="28"/>
        </w:rPr>
      </w:pPr>
    </w:p>
    <w:p w:rsidR="00DF1012" w:rsidRPr="00F97B37" w:rsidRDefault="00DF1012" w:rsidP="00DF1012">
      <w:pPr>
        <w:rPr>
          <w:b/>
          <w:sz w:val="28"/>
          <w:szCs w:val="28"/>
        </w:rPr>
      </w:pPr>
    </w:p>
    <w:p w:rsidR="00DF1012" w:rsidRPr="00F97B37" w:rsidRDefault="00DF1012" w:rsidP="00DF1012">
      <w:pPr>
        <w:rPr>
          <w:b/>
          <w:sz w:val="28"/>
          <w:szCs w:val="28"/>
        </w:rPr>
      </w:pPr>
    </w:p>
    <w:p w:rsidR="00DF1012" w:rsidRPr="00F97B37" w:rsidRDefault="00DF1012" w:rsidP="00DF1012">
      <w:pPr>
        <w:ind w:firstLine="5103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lastRenderedPageBreak/>
        <w:t>ПРИЛОЖЕНИЕ № 3</w:t>
      </w:r>
    </w:p>
    <w:p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</w:t>
      </w:r>
    </w:p>
    <w:p w:rsidR="00DF1012" w:rsidRPr="00F97B37" w:rsidRDefault="00DF1012" w:rsidP="00DF1012">
      <w:pPr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______ № ______</w:t>
      </w:r>
    </w:p>
    <w:p w:rsidR="00DF1012" w:rsidRPr="00F97B37" w:rsidRDefault="00DF1012" w:rsidP="00DF1012">
      <w:pPr>
        <w:ind w:left="5040"/>
        <w:jc w:val="center"/>
        <w:rPr>
          <w:sz w:val="28"/>
          <w:szCs w:val="28"/>
        </w:rPr>
      </w:pPr>
    </w:p>
    <w:p w:rsidR="00DF1012" w:rsidRPr="00F97B37" w:rsidRDefault="00DF1012" w:rsidP="00DF1012">
      <w:pPr>
        <w:ind w:left="5040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t>«ПРИЛОЖЕНИЕ № 3</w:t>
      </w:r>
    </w:p>
    <w:p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района</w:t>
      </w:r>
    </w:p>
    <w:p w:rsidR="00DF1012" w:rsidRPr="00F97B37" w:rsidRDefault="00DF1012" w:rsidP="00DF1012">
      <w:pPr>
        <w:ind w:firstLine="5103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28.11.2025 г. № 60</w:t>
      </w:r>
    </w:p>
    <w:p w:rsidR="00DF1012" w:rsidRPr="00F97B37" w:rsidRDefault="00DF1012" w:rsidP="00DF1012">
      <w:pPr>
        <w:rPr>
          <w:b/>
          <w:sz w:val="28"/>
          <w:szCs w:val="28"/>
        </w:rPr>
      </w:pPr>
    </w:p>
    <w:p w:rsidR="00DF1012" w:rsidRPr="00F97B37" w:rsidRDefault="00DF1012" w:rsidP="00DF1012">
      <w:pPr>
        <w:rPr>
          <w:b/>
          <w:sz w:val="28"/>
          <w:szCs w:val="28"/>
        </w:rPr>
      </w:pPr>
    </w:p>
    <w:p w:rsidR="00DF1012" w:rsidRPr="00F97B37" w:rsidRDefault="00DF1012" w:rsidP="00DF1012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Распределение бюджетных ассигнований по разделам</w:t>
      </w:r>
    </w:p>
    <w:p w:rsidR="00DF1012" w:rsidRPr="00F97B37" w:rsidRDefault="00DF1012" w:rsidP="00DF1012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и подразделам классификации расходов бюджетов на 2026 год</w:t>
      </w:r>
    </w:p>
    <w:p w:rsidR="00DF1012" w:rsidRPr="00F97B37" w:rsidRDefault="00DF1012" w:rsidP="00DF1012">
      <w:pPr>
        <w:jc w:val="center"/>
        <w:rPr>
          <w:sz w:val="28"/>
          <w:szCs w:val="28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40"/>
        <w:gridCol w:w="6100"/>
        <w:gridCol w:w="726"/>
        <w:gridCol w:w="709"/>
        <w:gridCol w:w="1559"/>
      </w:tblGrid>
      <w:tr w:rsidR="00DF1012" w:rsidRPr="00DF1012" w:rsidTr="00DF1012">
        <w:trPr>
          <w:trHeight w:val="9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F97B37">
              <w:rPr>
                <w:lang w:eastAsia="ru-RU"/>
              </w:rPr>
              <w:t>№ п</w:t>
            </w:r>
            <w:r w:rsidRPr="00DF1012">
              <w:rPr>
                <w:lang w:eastAsia="ru-RU"/>
              </w:rPr>
              <w:t>/п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Наименование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F97B37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Сумма на год</w:t>
            </w:r>
          </w:p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F97B37">
              <w:rPr>
                <w:lang w:eastAsia="ru-RU"/>
              </w:rPr>
              <w:t>(тыс.руб.)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5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Всего расходов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71903,9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в том числе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jc w:val="right"/>
              <w:rPr>
                <w:lang w:eastAsia="ru-RU"/>
              </w:rPr>
            </w:pPr>
            <w:r w:rsidRPr="00DF1012">
              <w:rPr>
                <w:lang w:eastAsia="ru-RU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12686,9</w:t>
            </w:r>
          </w:p>
        </w:tc>
      </w:tr>
      <w:tr w:rsidR="00DF1012" w:rsidRPr="00DF1012" w:rsidTr="00DF1012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 xml:space="preserve">Функционирование высшего должностного </w:t>
            </w:r>
            <w:r w:rsidRPr="00F97B37">
              <w:rPr>
                <w:lang w:eastAsia="ru-RU"/>
              </w:rPr>
              <w:t>лица субъекта</w:t>
            </w:r>
            <w:r w:rsidRPr="00DF1012">
              <w:rPr>
                <w:lang w:eastAsia="ru-RU"/>
              </w:rPr>
              <w:t xml:space="preserve"> Российской Федерации и муниципального образования 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2142,8</w:t>
            </w:r>
          </w:p>
        </w:tc>
      </w:tr>
      <w:tr w:rsidR="00DF1012" w:rsidRPr="00DF1012" w:rsidTr="00DF1012">
        <w:trPr>
          <w:trHeight w:val="9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jc w:val="both"/>
              <w:rPr>
                <w:lang w:eastAsia="ru-RU"/>
              </w:rPr>
            </w:pPr>
            <w:r w:rsidRPr="00DF1012">
              <w:rPr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7583,5</w:t>
            </w:r>
          </w:p>
        </w:tc>
      </w:tr>
      <w:tr w:rsidR="00DF1012" w:rsidRPr="00DF1012" w:rsidTr="00DF1012">
        <w:trPr>
          <w:trHeight w:val="10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jc w:val="both"/>
              <w:rPr>
                <w:lang w:eastAsia="ru-RU"/>
              </w:rPr>
            </w:pPr>
            <w:r w:rsidRPr="00DF1012">
              <w:rPr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94,7</w:t>
            </w:r>
          </w:p>
        </w:tc>
      </w:tr>
      <w:tr w:rsidR="00DF1012" w:rsidRPr="00DF1012" w:rsidTr="00DF1012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Резервные фонды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1,0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2864,9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Национальная оборона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575,4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F97B37">
              <w:rPr>
                <w:lang w:eastAsia="ru-RU"/>
              </w:rPr>
              <w:t>Мобилизационная и</w:t>
            </w:r>
            <w:r w:rsidRPr="00DF1012">
              <w:rPr>
                <w:lang w:eastAsia="ru-RU"/>
              </w:rPr>
              <w:t xml:space="preserve"> вневойсковая подготовка </w:t>
            </w:r>
          </w:p>
        </w:tc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575,4</w:t>
            </w:r>
          </w:p>
        </w:tc>
      </w:tr>
      <w:tr w:rsidR="00DF1012" w:rsidRPr="00DF1012" w:rsidTr="00DF1012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3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15,0</w:t>
            </w:r>
          </w:p>
        </w:tc>
      </w:tr>
      <w:tr w:rsidR="00DF1012" w:rsidRPr="00DF1012" w:rsidTr="00DF1012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15,0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4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Национальная экономика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7481,3</w:t>
            </w:r>
          </w:p>
        </w:tc>
      </w:tr>
      <w:tr w:rsidR="00DF1012" w:rsidRPr="00DF1012" w:rsidTr="00DF1012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7446,3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35,0</w:t>
            </w:r>
          </w:p>
        </w:tc>
      </w:tr>
      <w:tr w:rsidR="00DF1012" w:rsidRPr="00DF1012" w:rsidTr="00DF1012">
        <w:trPr>
          <w:trHeight w:val="3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lastRenderedPageBreak/>
              <w:t>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1092,9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Коммунальное хозяйство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0,0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Благоустройство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1092,9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Образование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25,0</w:t>
            </w:r>
          </w:p>
        </w:tc>
      </w:tr>
      <w:tr w:rsidR="00DF1012" w:rsidRPr="00DF1012" w:rsidTr="00DF1012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25,0</w:t>
            </w:r>
          </w:p>
        </w:tc>
      </w:tr>
      <w:tr w:rsidR="00DF1012" w:rsidRPr="00DF1012" w:rsidTr="00DF1012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 xml:space="preserve">Культура, кинематография 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49826,4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Культура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49826,4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jc w:val="both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200,0</w:t>
            </w:r>
          </w:p>
        </w:tc>
      </w:tr>
      <w:tr w:rsidR="00DF1012" w:rsidRPr="00DF1012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 xml:space="preserve">Физическая культура  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200,0</w:t>
            </w:r>
          </w:p>
        </w:tc>
      </w:tr>
      <w:tr w:rsidR="00DF1012" w:rsidRPr="00F97B37" w:rsidTr="00DF1012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9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both"/>
              <w:rPr>
                <w:bCs/>
                <w:lang w:eastAsia="ru-RU"/>
              </w:rPr>
            </w:pPr>
            <w:r w:rsidRPr="00F97B37">
              <w:rPr>
                <w:bCs/>
                <w:lang w:eastAsia="ru-RU"/>
              </w:rPr>
              <w:t>Обслуживание государственного</w:t>
            </w:r>
            <w:r w:rsidRPr="00DF1012">
              <w:rPr>
                <w:bCs/>
                <w:lang w:eastAsia="ru-RU"/>
              </w:rPr>
              <w:t xml:space="preserve"> и муниципального долга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DF1012">
              <w:rPr>
                <w:bCs/>
                <w:color w:val="000000"/>
                <w:lang w:eastAsia="ru-RU"/>
              </w:rPr>
              <w:t>1,0</w:t>
            </w:r>
          </w:p>
        </w:tc>
      </w:tr>
      <w:tr w:rsidR="00DF1012" w:rsidRPr="00F97B37" w:rsidTr="00DF1012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both"/>
              <w:rPr>
                <w:lang w:eastAsia="ru-RU"/>
              </w:rPr>
            </w:pPr>
            <w:r w:rsidRPr="00DF1012">
              <w:rPr>
                <w:lang w:eastAsia="ru-RU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1,0</w:t>
            </w:r>
          </w:p>
        </w:tc>
      </w:tr>
    </w:tbl>
    <w:p w:rsidR="00DF1012" w:rsidRPr="00F97B37" w:rsidRDefault="00DF1012" w:rsidP="00DF1012">
      <w:pPr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»</w:t>
      </w: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6759C5">
      <w:pPr>
        <w:ind w:firstLine="5103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lastRenderedPageBreak/>
        <w:t>ПРИЛОЖЕНИЕ № 4</w:t>
      </w:r>
    </w:p>
    <w:p w:rsidR="006759C5" w:rsidRPr="00F97B37" w:rsidRDefault="006759C5" w:rsidP="006759C5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:rsidR="006759C5" w:rsidRPr="00F97B37" w:rsidRDefault="006759C5" w:rsidP="006759C5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:rsidR="006759C5" w:rsidRPr="00F97B37" w:rsidRDefault="006759C5" w:rsidP="006759C5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</w:t>
      </w:r>
    </w:p>
    <w:p w:rsidR="006759C5" w:rsidRPr="00F97B37" w:rsidRDefault="006759C5" w:rsidP="006759C5">
      <w:pPr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______ № ______</w:t>
      </w:r>
    </w:p>
    <w:p w:rsidR="006759C5" w:rsidRPr="00F97B37" w:rsidRDefault="006759C5" w:rsidP="006759C5">
      <w:pPr>
        <w:ind w:left="5040"/>
        <w:jc w:val="center"/>
        <w:rPr>
          <w:sz w:val="28"/>
          <w:szCs w:val="28"/>
        </w:rPr>
      </w:pPr>
    </w:p>
    <w:p w:rsidR="006759C5" w:rsidRPr="00F97B37" w:rsidRDefault="006759C5" w:rsidP="006759C5">
      <w:pPr>
        <w:ind w:left="5040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t>«ПРИЛОЖЕНИЕ № 4</w:t>
      </w:r>
    </w:p>
    <w:p w:rsidR="006759C5" w:rsidRPr="00F97B37" w:rsidRDefault="006759C5" w:rsidP="006759C5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:rsidR="006759C5" w:rsidRPr="00F97B37" w:rsidRDefault="006759C5" w:rsidP="006759C5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района</w:t>
      </w:r>
    </w:p>
    <w:p w:rsidR="006759C5" w:rsidRPr="00F97B37" w:rsidRDefault="006759C5" w:rsidP="006759C5">
      <w:pPr>
        <w:ind w:firstLine="5103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28.11.2025 г. № 60</w:t>
      </w: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DF1012">
      <w:pPr>
        <w:rPr>
          <w:b/>
          <w:sz w:val="28"/>
          <w:szCs w:val="28"/>
        </w:rPr>
      </w:pPr>
    </w:p>
    <w:p w:rsidR="006759C5" w:rsidRPr="00F97B37" w:rsidRDefault="006759C5" w:rsidP="006759C5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Ведомственная структура расходов бюджета</w:t>
      </w:r>
    </w:p>
    <w:p w:rsidR="006759C5" w:rsidRDefault="006759C5" w:rsidP="006759C5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Новоджерелиевского сельского поселения Брюховецкого района                                       на 2026 год</w:t>
      </w:r>
    </w:p>
    <w:p w:rsidR="00F52620" w:rsidRPr="00F97B37" w:rsidRDefault="00F52620" w:rsidP="006759C5">
      <w:pPr>
        <w:jc w:val="center"/>
        <w:rPr>
          <w:b/>
          <w:sz w:val="28"/>
          <w:szCs w:val="28"/>
        </w:rPr>
      </w:pPr>
    </w:p>
    <w:tbl>
      <w:tblPr>
        <w:tblW w:w="9580" w:type="dxa"/>
        <w:tblInd w:w="113" w:type="dxa"/>
        <w:tblLook w:val="04A0" w:firstRow="1" w:lastRow="0" w:firstColumn="1" w:lastColumn="0" w:noHBand="0" w:noVBand="1"/>
      </w:tblPr>
      <w:tblGrid>
        <w:gridCol w:w="336"/>
        <w:gridCol w:w="3700"/>
        <w:gridCol w:w="639"/>
        <w:gridCol w:w="496"/>
        <w:gridCol w:w="523"/>
        <w:gridCol w:w="1814"/>
        <w:gridCol w:w="709"/>
        <w:gridCol w:w="1363"/>
      </w:tblGrid>
      <w:tr w:rsidR="00F52620" w:rsidRPr="00F52620" w:rsidTr="00F52620">
        <w:trPr>
          <w:trHeight w:val="63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Наименование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Вед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РЗ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ВР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Сумма на 2026 год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 xml:space="preserve">ВСЕГО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71903,9</w:t>
            </w:r>
          </w:p>
        </w:tc>
      </w:tr>
      <w:tr w:rsidR="00F52620" w:rsidRPr="00F52620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Совет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Общегосударственные вопросы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F5262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F5262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:rsidTr="00F52620">
        <w:trPr>
          <w:trHeight w:val="169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F5262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F5262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:rsidTr="00F52620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F5262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Поддержание устойчивого исполнения местных бюджетов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:rsidTr="00F52620">
        <w:trPr>
          <w:trHeight w:val="13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F5262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Осуществление полномочий контрольно-счетных органов сельских поселений по осуществлению внешнего муниципального финансового контроля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52 3 00 20030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:rsidTr="00F52620">
        <w:trPr>
          <w:trHeight w:val="3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F5262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Межбюджетные трансферты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52 3 00 20030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:rsidTr="00F52620">
        <w:trPr>
          <w:trHeight w:val="109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lastRenderedPageBreak/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Администрация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71809,2</w:t>
            </w:r>
          </w:p>
        </w:tc>
      </w:tr>
      <w:tr w:rsidR="00F52620" w:rsidRPr="00F52620" w:rsidTr="00F52620">
        <w:trPr>
          <w:trHeight w:val="4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Общегосударственные вопросы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12592,2</w:t>
            </w:r>
          </w:p>
        </w:tc>
      </w:tr>
      <w:tr w:rsidR="00F52620" w:rsidRPr="00F52620" w:rsidTr="00F52620">
        <w:trPr>
          <w:trHeight w:val="12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2142,8</w:t>
            </w:r>
          </w:p>
        </w:tc>
      </w:tr>
      <w:tr w:rsidR="00F52620" w:rsidRPr="00F52620" w:rsidTr="00F52620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2142,8</w:t>
            </w:r>
          </w:p>
        </w:tc>
      </w:tr>
      <w:tr w:rsidR="00F52620" w:rsidRPr="00F52620" w:rsidTr="00F52620">
        <w:trPr>
          <w:trHeight w:val="4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Глава муниципального образования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2142,8</w:t>
            </w:r>
          </w:p>
        </w:tc>
      </w:tr>
      <w:tr w:rsidR="00F52620" w:rsidRPr="00F52620" w:rsidTr="00F52620">
        <w:trPr>
          <w:trHeight w:val="7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обеспечение функции органов местного самоуправления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2142,8</w:t>
            </w:r>
          </w:p>
        </w:tc>
      </w:tr>
      <w:tr w:rsidR="00F52620" w:rsidRPr="00F52620" w:rsidTr="00F52620">
        <w:trPr>
          <w:trHeight w:val="16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2142,8</w:t>
            </w:r>
          </w:p>
        </w:tc>
      </w:tr>
      <w:tr w:rsidR="00F52620" w:rsidRPr="00F52620" w:rsidTr="00F52620">
        <w:trPr>
          <w:trHeight w:val="19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7583,5</w:t>
            </w:r>
          </w:p>
        </w:tc>
      </w:tr>
      <w:tr w:rsidR="00F52620" w:rsidRPr="00F52620" w:rsidTr="00F52620">
        <w:trPr>
          <w:trHeight w:val="141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7583,5</w:t>
            </w:r>
          </w:p>
        </w:tc>
      </w:tr>
      <w:tr w:rsidR="00F52620" w:rsidRPr="00F52620" w:rsidTr="00F52620">
        <w:trPr>
          <w:trHeight w:val="16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функционирования администрации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7321,2</w:t>
            </w:r>
          </w:p>
        </w:tc>
      </w:tr>
      <w:tr w:rsidR="00F52620" w:rsidRPr="00F52620" w:rsidTr="00F52620">
        <w:trPr>
          <w:trHeight w:val="6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Расходы на </w:t>
            </w:r>
            <w:proofErr w:type="gramStart"/>
            <w:r w:rsidRPr="00F52620">
              <w:rPr>
                <w:lang w:eastAsia="ru-RU"/>
              </w:rPr>
              <w:t>обеспечение  функции</w:t>
            </w:r>
            <w:proofErr w:type="gramEnd"/>
            <w:r w:rsidRPr="00F52620">
              <w:rPr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7321,2</w:t>
            </w:r>
          </w:p>
        </w:tc>
      </w:tr>
      <w:tr w:rsidR="00F52620" w:rsidRPr="00F52620" w:rsidTr="00F52620">
        <w:trPr>
          <w:trHeight w:val="19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Расходы на выплаты персоналу в целях обеспечения выполнения </w:t>
            </w:r>
            <w:proofErr w:type="gramStart"/>
            <w:r w:rsidRPr="00F52620">
              <w:rPr>
                <w:lang w:eastAsia="ru-RU"/>
              </w:rPr>
              <w:t>функций  муниципальными</w:t>
            </w:r>
            <w:proofErr w:type="gramEnd"/>
            <w:r w:rsidRPr="00F52620">
              <w:rPr>
                <w:lang w:eastAsia="ru-RU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7286,9</w:t>
            </w:r>
          </w:p>
        </w:tc>
      </w:tr>
      <w:tr w:rsidR="00F52620" w:rsidRPr="00F52620" w:rsidTr="00F52620">
        <w:trPr>
          <w:trHeight w:val="3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34,3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Административные комиссии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:rsidTr="00F52620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Осуществление отдельных полномочий Краснодарского края по образованию и организации деятельности административных комиссий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:rsidTr="00F52620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:rsidTr="00F52620">
        <w:trPr>
          <w:trHeight w:val="17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полномочий сельских поселений по осуществлению внутреннего муниципального финансового контроля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232,3</w:t>
            </w:r>
          </w:p>
        </w:tc>
      </w:tr>
      <w:tr w:rsidR="00F52620" w:rsidRPr="00F52620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Осуществление полномочий </w:t>
            </w:r>
            <w:proofErr w:type="gramStart"/>
            <w:r w:rsidRPr="00F52620">
              <w:rPr>
                <w:lang w:eastAsia="ru-RU"/>
              </w:rPr>
              <w:t>по  внутреннему</w:t>
            </w:r>
            <w:proofErr w:type="gramEnd"/>
            <w:r w:rsidRPr="00F52620">
              <w:rPr>
                <w:lang w:eastAsia="ru-RU"/>
              </w:rPr>
              <w:t xml:space="preserve"> муниципальному финансовому контролю 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52 5 00 20010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232,3</w:t>
            </w:r>
          </w:p>
        </w:tc>
      </w:tr>
      <w:tr w:rsidR="00F52620" w:rsidRPr="00F52620" w:rsidTr="00F52620">
        <w:trPr>
          <w:trHeight w:val="3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Межбюджетные трансферты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52 5 00 20010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232,3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Резервные фонды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13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Резервные фонды местных администраций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</w:t>
            </w:r>
            <w:r w:rsidRPr="00F52620">
              <w:rPr>
                <w:color w:val="FF0000"/>
                <w:lang w:eastAsia="ru-RU"/>
              </w:rPr>
              <w:t xml:space="preserve"> </w:t>
            </w:r>
            <w:r w:rsidRPr="00F52620">
              <w:rPr>
                <w:lang w:eastAsia="ru-RU"/>
              </w:rPr>
              <w:t>4 00 20590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3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</w:t>
            </w:r>
            <w:r w:rsidRPr="00F52620">
              <w:rPr>
                <w:color w:val="FF0000"/>
                <w:lang w:eastAsia="ru-RU"/>
              </w:rPr>
              <w:t xml:space="preserve"> </w:t>
            </w:r>
            <w:r w:rsidRPr="00F52620">
              <w:rPr>
                <w:lang w:eastAsia="ru-RU"/>
              </w:rPr>
              <w:t>4 00 20590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2864,9</w:t>
            </w:r>
          </w:p>
        </w:tc>
      </w:tr>
      <w:tr w:rsidR="00F52620" w:rsidRPr="00F52620" w:rsidTr="00F52620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51,8</w:t>
            </w:r>
          </w:p>
        </w:tc>
      </w:tr>
      <w:tr w:rsidR="00F52620" w:rsidRPr="00F52620" w:rsidTr="00F52620">
        <w:trPr>
          <w:trHeight w:val="9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51,8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52 6 00 10010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51,8</w:t>
            </w:r>
          </w:p>
        </w:tc>
      </w:tr>
      <w:tr w:rsidR="00F52620" w:rsidRPr="00F52620" w:rsidTr="00F52620">
        <w:trPr>
          <w:trHeight w:val="19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"Реализация муниципальных функций, связанных с муниципальным управлением"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1000,5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мероприятий </w:t>
            </w:r>
            <w:proofErr w:type="gramStart"/>
            <w:r w:rsidRPr="00F52620">
              <w:rPr>
                <w:lang w:eastAsia="ru-RU"/>
              </w:rPr>
              <w:t>муниципальной  программы</w:t>
            </w:r>
            <w:proofErr w:type="gram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174,5</w:t>
            </w:r>
          </w:p>
        </w:tc>
      </w:tr>
      <w:tr w:rsidR="00F52620" w:rsidRPr="00F52620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Финансирование деятельности по уточнению записей похозяйственного учета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174,5</w:t>
            </w:r>
          </w:p>
        </w:tc>
      </w:tr>
      <w:tr w:rsidR="00F52620" w:rsidRPr="00F52620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174,5</w:t>
            </w:r>
          </w:p>
        </w:tc>
      </w:tr>
      <w:tr w:rsidR="00F52620" w:rsidRPr="00F52620" w:rsidTr="00F52620">
        <w:trPr>
          <w:trHeight w:val="9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Выполнение других </w:t>
            </w:r>
            <w:proofErr w:type="gramStart"/>
            <w:r w:rsidRPr="00F52620">
              <w:rPr>
                <w:lang w:eastAsia="ru-RU"/>
              </w:rPr>
              <w:t>обязательств  государства</w:t>
            </w:r>
            <w:proofErr w:type="gramEnd"/>
            <w:r w:rsidRPr="00F52620">
              <w:rPr>
                <w:lang w:eastAsia="ru-RU"/>
              </w:rPr>
              <w:t xml:space="preserve"> по выплате агентских комиссий и вознаграждений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01 0 00 10020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114,0</w:t>
            </w:r>
          </w:p>
        </w:tc>
      </w:tr>
      <w:tr w:rsidR="00F52620" w:rsidRPr="00F52620" w:rsidTr="00F52620">
        <w:trPr>
          <w:trHeight w:val="9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Финансирование деятельности председателей ТОС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01 0 02 10020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114,0</w:t>
            </w:r>
          </w:p>
        </w:tc>
      </w:tr>
      <w:tr w:rsidR="00F52620" w:rsidRPr="00F52620" w:rsidTr="00F52620">
        <w:trPr>
          <w:trHeight w:val="3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01 0 02 10020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114,0</w:t>
            </w:r>
          </w:p>
        </w:tc>
      </w:tr>
      <w:tr w:rsidR="00F52620" w:rsidRPr="00F52620" w:rsidTr="00F52620">
        <w:trPr>
          <w:trHeight w:val="3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Иные закупки товаров, работ и услуг для </w:t>
            </w:r>
            <w:proofErr w:type="gramStart"/>
            <w:r w:rsidRPr="00F52620">
              <w:rPr>
                <w:lang w:eastAsia="ru-RU"/>
              </w:rPr>
              <w:t>обеспечения  муниципальных</w:t>
            </w:r>
            <w:proofErr w:type="gramEnd"/>
            <w:r w:rsidRPr="00F52620">
              <w:rPr>
                <w:lang w:eastAsia="ru-RU"/>
              </w:rPr>
              <w:t xml:space="preserve">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01 0 03 10030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712,0</w:t>
            </w:r>
          </w:p>
        </w:tc>
      </w:tr>
      <w:tr w:rsidR="00F52620" w:rsidRPr="00F52620" w:rsidTr="00F52620">
        <w:trPr>
          <w:trHeight w:val="11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Прочая закупка товаров, работ и </w:t>
            </w:r>
            <w:proofErr w:type="gramStart"/>
            <w:r w:rsidRPr="00F52620">
              <w:rPr>
                <w:lang w:eastAsia="ru-RU"/>
              </w:rPr>
              <w:t>услуг  для</w:t>
            </w:r>
            <w:proofErr w:type="gramEnd"/>
            <w:r w:rsidRPr="00F52620">
              <w:rPr>
                <w:lang w:eastAsia="ru-RU"/>
              </w:rPr>
              <w:t xml:space="preserve"> обеспечения  муниципальных нужд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01 0 03 10030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712,0</w:t>
            </w:r>
          </w:p>
        </w:tc>
      </w:tr>
      <w:tr w:rsidR="00F52620" w:rsidRPr="00F52620" w:rsidTr="00F52620">
        <w:trPr>
          <w:trHeight w:val="11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01 0 03 10030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:rsidTr="00F52620">
        <w:trPr>
          <w:trHeight w:val="22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proofErr w:type="gramStart"/>
            <w:r w:rsidRPr="00F52620">
              <w:rPr>
                <w:lang w:eastAsia="ru-RU"/>
              </w:rPr>
              <w:t>Муниципальная  программа</w:t>
            </w:r>
            <w:proofErr w:type="gramEnd"/>
            <w:r w:rsidRPr="00F52620">
              <w:rPr>
                <w:lang w:eastAsia="ru-RU"/>
              </w:rPr>
              <w:t xml:space="preserve"> Новоджерелиевского  сельского поселения «Управление муниципальным имуществом Новоджерелиевского сельского поселения Брюховецкого района»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1226,6</w:t>
            </w:r>
          </w:p>
        </w:tc>
      </w:tr>
      <w:tr w:rsidR="00F52620" w:rsidRPr="00F52620" w:rsidTr="00F52620">
        <w:trPr>
          <w:trHeight w:val="7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мероприятий </w:t>
            </w:r>
            <w:proofErr w:type="gramStart"/>
            <w:r w:rsidRPr="00F52620">
              <w:rPr>
                <w:lang w:eastAsia="ru-RU"/>
              </w:rPr>
              <w:t>муниципальной  программы</w:t>
            </w:r>
            <w:proofErr w:type="gramEnd"/>
            <w:r w:rsidRPr="00F52620">
              <w:rPr>
                <w:lang w:eastAsia="ru-RU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1226,6</w:t>
            </w:r>
          </w:p>
        </w:tc>
      </w:tr>
      <w:tr w:rsidR="00F52620" w:rsidRPr="00F52620" w:rsidTr="00F52620">
        <w:trPr>
          <w:trHeight w:val="10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1226,6</w:t>
            </w:r>
          </w:p>
        </w:tc>
      </w:tr>
      <w:tr w:rsidR="00F52620" w:rsidRPr="00F52620" w:rsidTr="00F52620">
        <w:trPr>
          <w:trHeight w:val="171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"Обеспечение безопасности населения"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6,0</w:t>
            </w:r>
          </w:p>
        </w:tc>
      </w:tr>
      <w:tr w:rsidR="00F52620" w:rsidRPr="00F52620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"Противодействие коррупции в Новоджерелиевском сельском поселении Брюховецкого района"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:rsidTr="00F52620">
        <w:trPr>
          <w:trHeight w:val="7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03 3 00 10070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:rsidTr="00F52620">
        <w:trPr>
          <w:trHeight w:val="10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03 3 00 10070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:rsidTr="00F52620">
        <w:trPr>
          <w:trHeight w:val="19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«Гармонизация межнациональных отношений, сохранение и развитие национальных культур на территории Новоджерелиевского сельского поселения Брюховецкого района»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6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03 4 00 10070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03 4 00 10070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298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Муниципальная программа Новоджерелиевского сельского поселения «Проведение мероприятий, фестивалей и </w:t>
            </w:r>
            <w:proofErr w:type="gramStart"/>
            <w:r w:rsidRPr="00F52620">
              <w:rPr>
                <w:lang w:eastAsia="ru-RU"/>
              </w:rPr>
              <w:t>конкурсов»  в</w:t>
            </w:r>
            <w:proofErr w:type="gramEnd"/>
            <w:r w:rsidRPr="00F52620">
              <w:rPr>
                <w:lang w:eastAsia="ru-RU"/>
              </w:rPr>
              <w:t xml:space="preserve"> муниципальном образовании  Новоджерелиевское сельское  поселение  Брюховецкого района»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130,0</w:t>
            </w:r>
          </w:p>
        </w:tc>
      </w:tr>
      <w:tr w:rsidR="00F52620" w:rsidRPr="00F52620" w:rsidTr="00F52620">
        <w:trPr>
          <w:trHeight w:val="88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мероприятий </w:t>
            </w:r>
            <w:proofErr w:type="gramStart"/>
            <w:r w:rsidRPr="00F52620">
              <w:rPr>
                <w:lang w:eastAsia="ru-RU"/>
              </w:rPr>
              <w:t>муниципальной  программы</w:t>
            </w:r>
            <w:proofErr w:type="gram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130,0</w:t>
            </w:r>
          </w:p>
        </w:tc>
      </w:tr>
      <w:tr w:rsidR="00F52620" w:rsidRPr="00F52620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130,0</w:t>
            </w:r>
          </w:p>
        </w:tc>
      </w:tr>
      <w:tr w:rsidR="00F52620" w:rsidRPr="00F52620" w:rsidTr="00F52620">
        <w:trPr>
          <w:trHeight w:val="22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Муниципальная программа Новоджерелиевского сельского поселения «Информационное сопровождение </w:t>
            </w:r>
            <w:proofErr w:type="gramStart"/>
            <w:r w:rsidRPr="00F52620">
              <w:rPr>
                <w:lang w:eastAsia="ru-RU"/>
              </w:rPr>
              <w:t>в  Новоджерелиевском</w:t>
            </w:r>
            <w:proofErr w:type="gramEnd"/>
            <w:r w:rsidRPr="00F52620">
              <w:rPr>
                <w:lang w:eastAsia="ru-RU"/>
              </w:rPr>
              <w:t xml:space="preserve"> сельском  поселении  Брюховецкого района»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450,0</w:t>
            </w:r>
          </w:p>
        </w:tc>
      </w:tr>
      <w:tr w:rsidR="00F52620" w:rsidRPr="00F52620" w:rsidTr="00F52620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450,0</w:t>
            </w:r>
          </w:p>
        </w:tc>
      </w:tr>
      <w:tr w:rsidR="00F52620" w:rsidRPr="00F52620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450,0</w:t>
            </w:r>
          </w:p>
        </w:tc>
      </w:tr>
      <w:tr w:rsidR="00F52620" w:rsidRPr="00F52620" w:rsidTr="00F52620">
        <w:trPr>
          <w:trHeight w:val="16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Национальная оборона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575,4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575,4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Поддержка устойчивого исполнения местных бюджетов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575,4</w:t>
            </w:r>
          </w:p>
        </w:tc>
      </w:tr>
      <w:tr w:rsidR="00F52620" w:rsidRPr="00F52620" w:rsidTr="00F52620">
        <w:trPr>
          <w:trHeight w:val="10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52 6 00 51180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575,4</w:t>
            </w:r>
          </w:p>
        </w:tc>
      </w:tr>
      <w:tr w:rsidR="00F52620" w:rsidRPr="00F52620" w:rsidTr="00F52620">
        <w:trPr>
          <w:trHeight w:val="229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52 6 00 51180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575,4</w:t>
            </w:r>
          </w:p>
        </w:tc>
      </w:tr>
      <w:tr w:rsidR="00F52620" w:rsidRPr="00F52620" w:rsidTr="00F52620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15,0</w:t>
            </w:r>
          </w:p>
        </w:tc>
      </w:tr>
      <w:tr w:rsidR="00F52620" w:rsidRPr="00F52620" w:rsidTr="00F52620">
        <w:trPr>
          <w:trHeight w:val="12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15,0</w:t>
            </w:r>
          </w:p>
        </w:tc>
      </w:tr>
      <w:tr w:rsidR="00F52620" w:rsidRPr="00F52620" w:rsidTr="00F52620">
        <w:trPr>
          <w:trHeight w:val="17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Муниципальная программа Новоджерелиевского сельского поселения Брюховецкого района "Обеспечение безопасности населения"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15,0</w:t>
            </w:r>
          </w:p>
        </w:tc>
      </w:tr>
      <w:tr w:rsidR="00F52620" w:rsidRPr="00F52620" w:rsidTr="00F52620">
        <w:trPr>
          <w:trHeight w:val="262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"Мероприятия по гражданской обороне, предупреждению и ликвидации последствий чрезвычайных ситуаций и стихийных бедствий природного и техногенного характера, обеспечению пожарной безопасности"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15,0</w:t>
            </w:r>
          </w:p>
        </w:tc>
      </w:tr>
      <w:tr w:rsidR="00F52620" w:rsidRPr="00F52620" w:rsidTr="00F52620">
        <w:trPr>
          <w:trHeight w:val="16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</w:t>
            </w:r>
            <w:proofErr w:type="gramStart"/>
            <w:r w:rsidRPr="00F52620">
              <w:rPr>
                <w:lang w:eastAsia="ru-RU"/>
              </w:rPr>
              <w:t>мероприятий  по</w:t>
            </w:r>
            <w:proofErr w:type="gramEnd"/>
            <w:r w:rsidRPr="00F52620">
              <w:rPr>
                <w:lang w:eastAsia="ru-RU"/>
              </w:rPr>
              <w:t xml:space="preserve">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11,0</w:t>
            </w:r>
          </w:p>
        </w:tc>
      </w:tr>
      <w:tr w:rsidR="00F52620" w:rsidRPr="00F52620" w:rsidTr="00F52620">
        <w:trPr>
          <w:trHeight w:val="15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11,0</w:t>
            </w:r>
          </w:p>
        </w:tc>
      </w:tr>
      <w:tr w:rsidR="00F52620" w:rsidRPr="00F52620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11,0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обеспечению пожарной безопасности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4,0</w:t>
            </w:r>
          </w:p>
        </w:tc>
      </w:tr>
      <w:tr w:rsidR="00F52620" w:rsidRPr="00F52620" w:rsidTr="00F52620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03 1 02 10070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4,0</w:t>
            </w:r>
          </w:p>
        </w:tc>
      </w:tr>
      <w:tr w:rsidR="00F52620" w:rsidRPr="00F52620" w:rsidTr="00F52620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03 1 02 10070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4,0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Национальная экономика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7481,3</w:t>
            </w:r>
          </w:p>
        </w:tc>
      </w:tr>
      <w:tr w:rsidR="00F52620" w:rsidRPr="00F52620" w:rsidTr="00F52620">
        <w:trPr>
          <w:trHeight w:val="6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7446,3</w:t>
            </w:r>
          </w:p>
        </w:tc>
      </w:tr>
      <w:tr w:rsidR="00F52620" w:rsidRPr="00F52620" w:rsidTr="00F52620">
        <w:trPr>
          <w:trHeight w:val="20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«Комплексное и устойчивое развитие Новоджерелиевского сельского поселения в сфере строительства, архитектуры, транспорта и дорожного хозяйства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7446,3</w:t>
            </w:r>
          </w:p>
        </w:tc>
      </w:tr>
      <w:tr w:rsidR="00F52620" w:rsidRPr="00F52620" w:rsidTr="00F52620">
        <w:trPr>
          <w:trHeight w:val="148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Подпрограмма «Капитальный ремонт и ремонт автомобильных дорог Новоджерелиевского сельского поселения»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3690,1</w:t>
            </w:r>
          </w:p>
        </w:tc>
      </w:tr>
      <w:tr w:rsidR="00F52620" w:rsidRPr="00F52620" w:rsidTr="00F52620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13 1 00 10070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3690,1</w:t>
            </w:r>
          </w:p>
        </w:tc>
      </w:tr>
      <w:tr w:rsidR="00F52620" w:rsidRPr="00F52620" w:rsidTr="00F52620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13 1 00 10070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3690,1</w:t>
            </w:r>
          </w:p>
        </w:tc>
      </w:tr>
      <w:tr w:rsidR="00F52620" w:rsidRPr="00F52620" w:rsidTr="00F52620">
        <w:trPr>
          <w:trHeight w:val="18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«Обеспечение безопасности дорожного движения в Новоджерелиевском сельском поселении Брюховецкого района»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3756,2</w:t>
            </w:r>
          </w:p>
        </w:tc>
      </w:tr>
      <w:tr w:rsidR="00F52620" w:rsidRPr="00F52620" w:rsidTr="00F52620">
        <w:trPr>
          <w:trHeight w:val="7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13 2 00 10070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3756,2</w:t>
            </w:r>
          </w:p>
        </w:tc>
      </w:tr>
      <w:tr w:rsidR="00F52620" w:rsidRPr="00F52620" w:rsidTr="00F52620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13 2 00 10070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3755,7</w:t>
            </w:r>
          </w:p>
        </w:tc>
      </w:tr>
      <w:tr w:rsidR="00F52620" w:rsidRPr="00F52620" w:rsidTr="00F52620">
        <w:trPr>
          <w:trHeight w:val="13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13 2 00 10070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0,5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35,0</w:t>
            </w:r>
          </w:p>
        </w:tc>
      </w:tr>
      <w:tr w:rsidR="00F52620" w:rsidRPr="00F52620" w:rsidTr="00F52620">
        <w:trPr>
          <w:trHeight w:val="18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Муниципальная программа «Энергосбережение и повышение энергетической эффективности Новоджерелиевского сельского поселения </w:t>
            </w:r>
            <w:proofErr w:type="gramStart"/>
            <w:r w:rsidRPr="00F52620">
              <w:rPr>
                <w:lang w:eastAsia="ru-RU"/>
              </w:rPr>
              <w:t>Брюховецкого  района</w:t>
            </w:r>
            <w:proofErr w:type="gramEnd"/>
            <w:r w:rsidRPr="00F52620">
              <w:rPr>
                <w:lang w:eastAsia="ru-RU"/>
              </w:rPr>
              <w:t xml:space="preserve">»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:rsidTr="00F52620">
        <w:trPr>
          <w:trHeight w:val="15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Муниципальная программа «Развитие малого и среднего предпринимательства в Новоджерелиевском сельском поселении Брюховецкого района»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Жилищно-коммунальное хозяйство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1092,9</w:t>
            </w:r>
          </w:p>
        </w:tc>
      </w:tr>
      <w:tr w:rsidR="00F52620" w:rsidRPr="00F52620" w:rsidTr="00F52620">
        <w:trPr>
          <w:trHeight w:val="3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Благоустройство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1092,9</w:t>
            </w:r>
          </w:p>
        </w:tc>
      </w:tr>
      <w:tr w:rsidR="00F52620" w:rsidRPr="00F52620" w:rsidTr="00F52620">
        <w:trPr>
          <w:trHeight w:val="13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Муниципальная программа Новоджерелиевского сельского поселения Брюховецкого района "Благоустройство"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742,9</w:t>
            </w:r>
          </w:p>
        </w:tc>
      </w:tr>
      <w:tr w:rsidR="00F52620" w:rsidRPr="00F52620" w:rsidTr="00F52620">
        <w:trPr>
          <w:trHeight w:val="6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благоустройству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195,0</w:t>
            </w:r>
          </w:p>
        </w:tc>
      </w:tr>
      <w:tr w:rsidR="00F52620" w:rsidRPr="00F52620" w:rsidTr="00F52620">
        <w:trPr>
          <w:trHeight w:val="4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озеленению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04 0 02 10060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195,0</w:t>
            </w:r>
          </w:p>
        </w:tc>
      </w:tr>
      <w:tr w:rsidR="00F52620" w:rsidRPr="00F52620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04 0 02 10060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195,0</w:t>
            </w:r>
          </w:p>
        </w:tc>
      </w:tr>
      <w:tr w:rsidR="00F52620" w:rsidRPr="00F52620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в области благоустройства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F52620">
              <w:rPr>
                <w:b/>
                <w:bCs/>
                <w:lang w:eastAsia="ru-RU"/>
              </w:rPr>
              <w:t>5,0</w:t>
            </w:r>
          </w:p>
        </w:tc>
      </w:tr>
      <w:tr w:rsidR="00F52620" w:rsidRPr="00F52620" w:rsidTr="00F52620">
        <w:trPr>
          <w:trHeight w:val="16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Восстановление (ремонт, благоустройство) воинских захоронений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04 0 03 10090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:rsidTr="00F52620">
        <w:trPr>
          <w:trHeight w:val="10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Закупка товаров, работ и услуг для </w:t>
            </w:r>
            <w:proofErr w:type="gramStart"/>
            <w:r w:rsidRPr="00F52620">
              <w:rPr>
                <w:lang w:eastAsia="ru-RU"/>
              </w:rPr>
              <w:t>муниципальных  нужд</w:t>
            </w:r>
            <w:proofErr w:type="gram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04 0 03 10090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:rsidTr="00F52620">
        <w:trPr>
          <w:trHeight w:val="7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благоустройству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542,9</w:t>
            </w:r>
          </w:p>
        </w:tc>
      </w:tr>
      <w:tr w:rsidR="00F52620" w:rsidRPr="00F52620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Прочие мероприятия в области благоустройства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04 0 05 10100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542,9</w:t>
            </w:r>
          </w:p>
        </w:tc>
      </w:tr>
      <w:tr w:rsidR="00F52620" w:rsidRPr="00F52620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04 0 05 10100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542,9</w:t>
            </w:r>
          </w:p>
        </w:tc>
      </w:tr>
      <w:tr w:rsidR="00F52620" w:rsidRPr="00F52620" w:rsidTr="00F52620">
        <w:trPr>
          <w:trHeight w:val="108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«Формирование современной городской среды 2018-2026 годы»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350,0</w:t>
            </w:r>
          </w:p>
        </w:tc>
      </w:tr>
      <w:tr w:rsidR="00F52620" w:rsidRPr="00F52620" w:rsidTr="00F52620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программы "Формирование современной городской среды 2018-2026 годы"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И4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:rsidTr="00F52620">
        <w:trPr>
          <w:trHeight w:val="33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мероприятий по благоустройству общественных </w:t>
            </w:r>
            <w:proofErr w:type="gramStart"/>
            <w:r w:rsidRPr="00F52620">
              <w:rPr>
                <w:lang w:eastAsia="ru-RU"/>
              </w:rPr>
              <w:t>территорий(</w:t>
            </w:r>
            <w:proofErr w:type="gramEnd"/>
            <w:r w:rsidRPr="00F52620">
              <w:rPr>
                <w:lang w:eastAsia="ru-RU"/>
              </w:rPr>
              <w:t xml:space="preserve">набережные, центральные площади, парки </w:t>
            </w:r>
            <w:proofErr w:type="spellStart"/>
            <w:r w:rsidRPr="00F52620">
              <w:rPr>
                <w:lang w:eastAsia="ru-RU"/>
              </w:rPr>
              <w:t>идр</w:t>
            </w:r>
            <w:proofErr w:type="spellEnd"/>
            <w:r w:rsidRPr="00F52620">
              <w:rPr>
                <w:lang w:eastAsia="ru-RU"/>
              </w:rPr>
              <w:t>.) и иные мероприятия, предусмотренные государственными (муниципальными) программами формирования современной городской среды.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И4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:rsidTr="00F52620">
        <w:trPr>
          <w:trHeight w:val="11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Закупка товаров, работ и услуг для </w:t>
            </w:r>
            <w:proofErr w:type="gramStart"/>
            <w:r w:rsidRPr="00F52620">
              <w:rPr>
                <w:lang w:eastAsia="ru-RU"/>
              </w:rPr>
              <w:t>муниципальных  нужд</w:t>
            </w:r>
            <w:proofErr w:type="gram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И4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:rsidTr="00F52620">
        <w:trPr>
          <w:trHeight w:val="11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«Формирование современной городской среды 2018-2026 годы»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:rsidTr="00F52620">
        <w:trPr>
          <w:trHeight w:val="14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мероприятий по муниципальной </w:t>
            </w:r>
            <w:proofErr w:type="spellStart"/>
            <w:r w:rsidRPr="00F52620">
              <w:rPr>
                <w:lang w:eastAsia="ru-RU"/>
              </w:rPr>
              <w:t>пограмме</w:t>
            </w:r>
            <w:proofErr w:type="spellEnd"/>
            <w:r w:rsidRPr="00F52620">
              <w:rPr>
                <w:lang w:eastAsia="ru-RU"/>
              </w:rPr>
              <w:t xml:space="preserve"> «Формирование современной городской среды 2018-2026 годы»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:rsidTr="00F52620">
        <w:trPr>
          <w:trHeight w:val="11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Закупка товаров, работ и услуг для </w:t>
            </w:r>
            <w:proofErr w:type="gramStart"/>
            <w:r w:rsidRPr="00F52620">
              <w:rPr>
                <w:lang w:eastAsia="ru-RU"/>
              </w:rPr>
              <w:t>муниципальных  нужд</w:t>
            </w:r>
            <w:proofErr w:type="gram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:rsidTr="00F52620">
        <w:trPr>
          <w:trHeight w:val="17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«Формирование современной городской среды 2018-2026 годы»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350,0</w:t>
            </w:r>
          </w:p>
        </w:tc>
      </w:tr>
      <w:tr w:rsidR="00F52620" w:rsidRPr="00F52620" w:rsidTr="00F52620">
        <w:trPr>
          <w:trHeight w:val="34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мероприятий по благоустройству общественных </w:t>
            </w:r>
            <w:proofErr w:type="gramStart"/>
            <w:r w:rsidRPr="00F52620">
              <w:rPr>
                <w:lang w:eastAsia="ru-RU"/>
              </w:rPr>
              <w:t>территорий(</w:t>
            </w:r>
            <w:proofErr w:type="gramEnd"/>
            <w:r w:rsidRPr="00F52620">
              <w:rPr>
                <w:lang w:eastAsia="ru-RU"/>
              </w:rPr>
              <w:t xml:space="preserve">набережные, центральные площади, парки </w:t>
            </w:r>
            <w:proofErr w:type="spellStart"/>
            <w:r w:rsidRPr="00F52620">
              <w:rPr>
                <w:lang w:eastAsia="ru-RU"/>
              </w:rPr>
              <w:t>идр</w:t>
            </w:r>
            <w:proofErr w:type="spellEnd"/>
            <w:r w:rsidRPr="00F52620">
              <w:rPr>
                <w:lang w:eastAsia="ru-RU"/>
              </w:rPr>
              <w:t>.) и иные мероприятия, предусмотренные государственными (муниципальными) программами формирования современной городской среды.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350,0</w:t>
            </w:r>
          </w:p>
        </w:tc>
      </w:tr>
      <w:tr w:rsidR="00F52620" w:rsidRPr="00F52620" w:rsidTr="00F52620">
        <w:trPr>
          <w:trHeight w:val="12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Закупка товаров, работ и услуг для </w:t>
            </w:r>
            <w:proofErr w:type="gramStart"/>
            <w:r w:rsidRPr="00F52620">
              <w:rPr>
                <w:lang w:eastAsia="ru-RU"/>
              </w:rPr>
              <w:t>муниципальных  нужд</w:t>
            </w:r>
            <w:proofErr w:type="gram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350,0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Образование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25,0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Молодежная политика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25,0</w:t>
            </w:r>
          </w:p>
        </w:tc>
      </w:tr>
      <w:tr w:rsidR="00F52620" w:rsidRPr="00F52620" w:rsidTr="00F52620">
        <w:trPr>
          <w:trHeight w:val="15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Муниципальная программа Новоджерелиевского сельского поселения Брюховецкого района "Молодежь Новоджерелиевского сельского поселения Брюховецкого района"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25,0</w:t>
            </w:r>
          </w:p>
        </w:tc>
      </w:tr>
      <w:tr w:rsidR="00F52620" w:rsidRPr="00F52620" w:rsidTr="00F52620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мероприятий </w:t>
            </w:r>
            <w:proofErr w:type="gramStart"/>
            <w:r w:rsidRPr="00F52620">
              <w:rPr>
                <w:lang w:eastAsia="ru-RU"/>
              </w:rPr>
              <w:t>муниципальной  программы</w:t>
            </w:r>
            <w:proofErr w:type="gramEnd"/>
            <w:r w:rsidRPr="00F52620">
              <w:rPr>
                <w:lang w:eastAsia="ru-RU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25,0</w:t>
            </w:r>
          </w:p>
        </w:tc>
      </w:tr>
      <w:tr w:rsidR="00F52620" w:rsidRPr="00F52620" w:rsidTr="00F52620">
        <w:trPr>
          <w:trHeight w:val="9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25,0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Культура, кинематография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49826,4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Культура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49826,4</w:t>
            </w:r>
          </w:p>
        </w:tc>
      </w:tr>
      <w:tr w:rsidR="00F52620" w:rsidRPr="00F52620" w:rsidTr="00F52620">
        <w:trPr>
          <w:trHeight w:val="13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Муниципальная программа Новоджерелиевского сельского поселения Брюховецкого района "Развитие культуры"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22682,0</w:t>
            </w:r>
          </w:p>
        </w:tc>
      </w:tr>
      <w:tr w:rsidR="00F52620" w:rsidRPr="00F52620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«Развитие учреждений культуры»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21415,5</w:t>
            </w:r>
          </w:p>
        </w:tc>
      </w:tr>
      <w:tr w:rsidR="00F52620" w:rsidRPr="00F52620" w:rsidTr="00F52620">
        <w:trPr>
          <w:trHeight w:val="10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21415,5</w:t>
            </w:r>
          </w:p>
        </w:tc>
      </w:tr>
      <w:tr w:rsidR="00F52620" w:rsidRPr="00F52620" w:rsidTr="00F52620">
        <w:trPr>
          <w:trHeight w:val="15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20015,5</w:t>
            </w:r>
          </w:p>
        </w:tc>
      </w:tr>
      <w:tr w:rsidR="00F52620" w:rsidRPr="00F52620" w:rsidTr="00F52620">
        <w:trPr>
          <w:trHeight w:val="14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proofErr w:type="gramStart"/>
            <w:r w:rsidRPr="00F52620">
              <w:rPr>
                <w:lang w:eastAsia="ru-RU"/>
              </w:rPr>
              <w:t>Мероприятия  по</w:t>
            </w:r>
            <w:proofErr w:type="gramEnd"/>
            <w:r w:rsidRPr="00F52620">
              <w:rPr>
                <w:lang w:eastAsia="ru-RU"/>
              </w:rPr>
              <w:t xml:space="preserve"> благоустройству парковой зоны, прилегающей к дому культуры по </w:t>
            </w:r>
            <w:proofErr w:type="spellStart"/>
            <w:r w:rsidRPr="00F52620">
              <w:rPr>
                <w:lang w:eastAsia="ru-RU"/>
              </w:rPr>
              <w:t>ул.Ленина</w:t>
            </w:r>
            <w:proofErr w:type="spellEnd"/>
            <w:r w:rsidRPr="00F52620">
              <w:rPr>
                <w:lang w:eastAsia="ru-RU"/>
              </w:rPr>
              <w:t xml:space="preserve"> в селе Бейсугское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Реализация </w:t>
            </w:r>
            <w:proofErr w:type="gramStart"/>
            <w:r w:rsidRPr="00F52620">
              <w:rPr>
                <w:lang w:eastAsia="ru-RU"/>
              </w:rPr>
              <w:t>мероприятий  по</w:t>
            </w:r>
            <w:proofErr w:type="gramEnd"/>
            <w:r w:rsidRPr="00F52620">
              <w:rPr>
                <w:lang w:eastAsia="ru-RU"/>
              </w:rPr>
              <w:t xml:space="preserve"> благоустройству парковой зоны, прилегающей к дому культуры по </w:t>
            </w:r>
            <w:proofErr w:type="spellStart"/>
            <w:r w:rsidRPr="00F52620">
              <w:rPr>
                <w:lang w:eastAsia="ru-RU"/>
              </w:rPr>
              <w:t>ул.Ленина</w:t>
            </w:r>
            <w:proofErr w:type="spellEnd"/>
            <w:r w:rsidRPr="00F52620">
              <w:rPr>
                <w:lang w:eastAsia="ru-RU"/>
              </w:rPr>
              <w:t xml:space="preserve"> в селе Бейсугское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proofErr w:type="gramStart"/>
            <w:r w:rsidRPr="00F52620">
              <w:rPr>
                <w:lang w:eastAsia="ru-RU"/>
              </w:rPr>
              <w:t>Мероприятия  по</w:t>
            </w:r>
            <w:proofErr w:type="gramEnd"/>
            <w:r w:rsidRPr="00F52620">
              <w:rPr>
                <w:lang w:eastAsia="ru-RU"/>
              </w:rPr>
              <w:t xml:space="preserve"> капитальному ремонту входной группы дома культуры  в </w:t>
            </w:r>
            <w:proofErr w:type="spellStart"/>
            <w:r w:rsidRPr="00F52620">
              <w:rPr>
                <w:lang w:eastAsia="ru-RU"/>
              </w:rPr>
              <w:t>с.Бейсугском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1400,0</w:t>
            </w:r>
          </w:p>
        </w:tc>
      </w:tr>
      <w:tr w:rsidR="00F52620" w:rsidRPr="00F52620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Дополнительная помощь местным бюджетам для решения социально-значимых вопросов местного значения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07 1 02 62980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1400,0</w:t>
            </w:r>
          </w:p>
        </w:tc>
      </w:tr>
      <w:tr w:rsidR="00F52620" w:rsidRPr="00F52620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07 1 02 62980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1400,0</w:t>
            </w:r>
          </w:p>
        </w:tc>
      </w:tr>
      <w:tr w:rsidR="00F52620" w:rsidRPr="00F52620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«Развитие историко-</w:t>
            </w:r>
            <w:proofErr w:type="spellStart"/>
            <w:r w:rsidRPr="00F52620">
              <w:rPr>
                <w:lang w:eastAsia="ru-RU"/>
              </w:rPr>
              <w:t>архиологического</w:t>
            </w:r>
            <w:proofErr w:type="spellEnd"/>
            <w:r w:rsidRPr="00F52620">
              <w:rPr>
                <w:lang w:eastAsia="ru-RU"/>
              </w:rPr>
              <w:t xml:space="preserve"> музея станицы Новоджерелиевской»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1266,5</w:t>
            </w:r>
          </w:p>
        </w:tc>
      </w:tr>
      <w:tr w:rsidR="00F52620" w:rsidRPr="00F52620" w:rsidTr="00F52620">
        <w:trPr>
          <w:trHeight w:val="9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1266,5</w:t>
            </w:r>
          </w:p>
        </w:tc>
      </w:tr>
      <w:tr w:rsidR="00F52620" w:rsidRPr="00F52620" w:rsidTr="00F52620">
        <w:trPr>
          <w:trHeight w:val="13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1266,5</w:t>
            </w:r>
          </w:p>
        </w:tc>
      </w:tr>
      <w:tr w:rsidR="00F52620" w:rsidRPr="00F52620" w:rsidTr="00F52620">
        <w:trPr>
          <w:trHeight w:val="28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 По созданию и перспективному развитию модельной муниципальной библиотеки в Новоджерелиевском сельском поселении Брюховецкого района" на 2025-2026 годы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27144,4</w:t>
            </w:r>
          </w:p>
        </w:tc>
      </w:tr>
      <w:tr w:rsidR="00F52620" w:rsidRPr="00F52620" w:rsidTr="00F52620">
        <w:trPr>
          <w:trHeight w:val="12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3004,8</w:t>
            </w:r>
          </w:p>
        </w:tc>
      </w:tr>
      <w:tr w:rsidR="00F52620" w:rsidRPr="00F52620" w:rsidTr="00F52620">
        <w:trPr>
          <w:trHeight w:val="142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3004,8</w:t>
            </w:r>
          </w:p>
        </w:tc>
      </w:tr>
      <w:tr w:rsidR="00F52620" w:rsidRPr="00F52620" w:rsidTr="00F52620">
        <w:trPr>
          <w:trHeight w:val="13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федерального проекта "Семейные ценности и инфраструктура культуры"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13953,3</w:t>
            </w:r>
          </w:p>
        </w:tc>
      </w:tr>
      <w:tr w:rsidR="00F52620" w:rsidRPr="00F52620" w:rsidTr="00F52620">
        <w:trPr>
          <w:trHeight w:val="11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 Мероприятия по модернизации муниципальных библиотек путем проведения капитального ремонта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55130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13953,3</w:t>
            </w:r>
          </w:p>
        </w:tc>
      </w:tr>
      <w:tr w:rsidR="00F52620" w:rsidRPr="00F52620" w:rsidTr="00F52620">
        <w:trPr>
          <w:trHeight w:val="141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55130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13953,3</w:t>
            </w:r>
          </w:p>
        </w:tc>
      </w:tr>
      <w:tr w:rsidR="00F52620" w:rsidRPr="00F52620" w:rsidTr="00F52620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федерального проекта "Семейные ценности и инфраструктура культуры"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8752,8</w:t>
            </w:r>
          </w:p>
        </w:tc>
      </w:tr>
      <w:tr w:rsidR="00F52620" w:rsidRPr="00F52620" w:rsidTr="00F52620">
        <w:trPr>
          <w:trHeight w:val="11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созданию модельных муниципальных библиотек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54540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8752,8</w:t>
            </w:r>
          </w:p>
        </w:tc>
      </w:tr>
      <w:tr w:rsidR="00F52620" w:rsidRPr="00F52620" w:rsidTr="00F52620">
        <w:trPr>
          <w:trHeight w:val="11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Закупка </w:t>
            </w:r>
            <w:proofErr w:type="spellStart"/>
            <w:proofErr w:type="gramStart"/>
            <w:r w:rsidRPr="00F52620">
              <w:rPr>
                <w:lang w:eastAsia="ru-RU"/>
              </w:rPr>
              <w:t>товаров,работ</w:t>
            </w:r>
            <w:proofErr w:type="spellEnd"/>
            <w:proofErr w:type="gramEnd"/>
            <w:r w:rsidRPr="00F52620">
              <w:rPr>
                <w:lang w:eastAsia="ru-RU"/>
              </w:rPr>
              <w:t xml:space="preserve"> и услуг для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54540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8752,8</w:t>
            </w:r>
          </w:p>
        </w:tc>
      </w:tr>
      <w:tr w:rsidR="00F52620" w:rsidRPr="00F52620" w:rsidTr="00F52620">
        <w:trPr>
          <w:trHeight w:val="13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модернизации муниципальных библиотек путем проведения капитального ремонта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600,0</w:t>
            </w:r>
          </w:p>
        </w:tc>
      </w:tr>
      <w:tr w:rsidR="00F52620" w:rsidRPr="00F52620" w:rsidTr="00F52620">
        <w:trPr>
          <w:trHeight w:val="11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 Мероприятия по модернизации муниципальных библиотек путем проведения капитального ремонта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600,0</w:t>
            </w:r>
          </w:p>
        </w:tc>
      </w:tr>
      <w:tr w:rsidR="00F52620" w:rsidRPr="00F52620" w:rsidTr="00F52620">
        <w:trPr>
          <w:trHeight w:val="11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Закупка </w:t>
            </w:r>
            <w:proofErr w:type="spellStart"/>
            <w:proofErr w:type="gramStart"/>
            <w:r w:rsidRPr="00F52620">
              <w:rPr>
                <w:lang w:eastAsia="ru-RU"/>
              </w:rPr>
              <w:t>товаров,работ</w:t>
            </w:r>
            <w:proofErr w:type="spellEnd"/>
            <w:proofErr w:type="gramEnd"/>
            <w:r w:rsidRPr="00F52620">
              <w:rPr>
                <w:lang w:eastAsia="ru-RU"/>
              </w:rPr>
              <w:t xml:space="preserve"> и услуг для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600,0</w:t>
            </w:r>
          </w:p>
        </w:tc>
      </w:tr>
      <w:tr w:rsidR="00F52620" w:rsidRPr="00F52620" w:rsidTr="00F52620">
        <w:trPr>
          <w:trHeight w:val="19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благоустройству территории возле здания библиотеки по адресу: ул. Коммунаров, 29 в ст. Новоджерелиевской Брюховецкого района Краснодарского края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15 0 04 0000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833,5</w:t>
            </w:r>
          </w:p>
        </w:tc>
      </w:tr>
      <w:tr w:rsidR="00F52620" w:rsidRPr="00F52620" w:rsidTr="00F52620">
        <w:trPr>
          <w:trHeight w:val="202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благоустройству территории возле здания библиотеки по адресу: ул. Коммунаров, 29 в ст. Новоджерелиевской Брюховецкого района Краснодарского края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15 0 04 10070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833,5</w:t>
            </w:r>
          </w:p>
        </w:tc>
      </w:tr>
      <w:tr w:rsidR="00F52620" w:rsidRPr="00F52620" w:rsidTr="00F52620">
        <w:trPr>
          <w:trHeight w:val="11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15 0 04 10070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833,5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Физическая культура и спорт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200,0</w:t>
            </w:r>
          </w:p>
        </w:tc>
      </w:tr>
      <w:tr w:rsidR="00F52620" w:rsidRPr="00F52620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Физическая культура 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200,0</w:t>
            </w:r>
          </w:p>
        </w:tc>
      </w:tr>
      <w:tr w:rsidR="00F52620" w:rsidRPr="00F52620" w:rsidTr="00F52620">
        <w:trPr>
          <w:trHeight w:val="15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Муниципальная программа Новоджерелиевского сельского поселения Брюховецкого района "Развитие физической культуры и спорта"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200,0</w:t>
            </w:r>
          </w:p>
        </w:tc>
      </w:tr>
      <w:tr w:rsidR="00F52620" w:rsidRPr="00F52620" w:rsidTr="00F52620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Мероприятия в </w:t>
            </w:r>
            <w:proofErr w:type="gramStart"/>
            <w:r w:rsidRPr="00F52620">
              <w:rPr>
                <w:lang w:eastAsia="ru-RU"/>
              </w:rPr>
              <w:t>области  спорта</w:t>
            </w:r>
            <w:proofErr w:type="gramEnd"/>
            <w:r w:rsidRPr="00F52620">
              <w:rPr>
                <w:lang w:eastAsia="ru-RU"/>
              </w:rPr>
              <w:t xml:space="preserve"> и физической культуры, туризма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200,0</w:t>
            </w:r>
          </w:p>
        </w:tc>
      </w:tr>
      <w:tr w:rsidR="00F52620" w:rsidRPr="00F52620" w:rsidTr="00F52620">
        <w:trPr>
          <w:trHeight w:val="26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64,0</w:t>
            </w:r>
          </w:p>
        </w:tc>
      </w:tr>
      <w:tr w:rsidR="00F52620" w:rsidRPr="00F52620" w:rsidTr="00F52620">
        <w:trPr>
          <w:trHeight w:val="1290"/>
        </w:trPr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  <w:r w:rsidRPr="00F52620">
              <w:rPr>
                <w:rFonts w:ascii="Arial CYR" w:hAnsi="Arial CYR" w:cs="Arial CYR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09 0 00 10070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136,0</w:t>
            </w:r>
          </w:p>
        </w:tc>
      </w:tr>
      <w:tr w:rsidR="00F52620" w:rsidRPr="00F52620" w:rsidTr="00F52620">
        <w:trPr>
          <w:trHeight w:val="102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F52620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F5262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  <w:r w:rsidRPr="00F52620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1185"/>
        </w:trPr>
        <w:tc>
          <w:tcPr>
            <w:tcW w:w="336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F52620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5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276"/>
        </w:trPr>
        <w:tc>
          <w:tcPr>
            <w:tcW w:w="336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5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F52620" w:rsidRPr="00F52620" w:rsidTr="00F52620">
        <w:trPr>
          <w:trHeight w:val="729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F52620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Управление муниципальным долгом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852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F52620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70 0 00 10160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:rsidTr="00F52620">
        <w:trPr>
          <w:trHeight w:val="112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F52620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Обслуживание (государственного) муниципального долга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70 0 00 10160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</w:tbl>
    <w:p w:rsidR="00F52620" w:rsidRPr="00F52620" w:rsidRDefault="00F52620" w:rsidP="00F52620">
      <w:pPr>
        <w:jc w:val="both"/>
        <w:rPr>
          <w:b/>
          <w:sz w:val="28"/>
          <w:szCs w:val="28"/>
        </w:rPr>
      </w:pPr>
      <w:r w:rsidRPr="00F52620">
        <w:rPr>
          <w:b/>
          <w:sz w:val="28"/>
          <w:szCs w:val="28"/>
        </w:rPr>
        <w:t>»</w:t>
      </w:r>
    </w:p>
    <w:p w:rsidR="00F52620" w:rsidRPr="00F52620" w:rsidRDefault="00F52620" w:rsidP="00F52620">
      <w:pPr>
        <w:jc w:val="both"/>
        <w:rPr>
          <w:b/>
        </w:rPr>
      </w:pPr>
    </w:p>
    <w:p w:rsidR="00F52620" w:rsidRDefault="00F52620" w:rsidP="006759C5">
      <w:pPr>
        <w:jc w:val="center"/>
        <w:rPr>
          <w:b/>
          <w:sz w:val="28"/>
          <w:szCs w:val="28"/>
        </w:rPr>
      </w:pPr>
    </w:p>
    <w:p w:rsidR="00F52620" w:rsidRDefault="00F52620" w:rsidP="006759C5">
      <w:pPr>
        <w:jc w:val="center"/>
        <w:rPr>
          <w:b/>
          <w:sz w:val="28"/>
          <w:szCs w:val="28"/>
        </w:rPr>
      </w:pPr>
    </w:p>
    <w:p w:rsidR="00F52620" w:rsidRDefault="00F52620" w:rsidP="006759C5">
      <w:pPr>
        <w:jc w:val="center"/>
        <w:rPr>
          <w:b/>
          <w:sz w:val="28"/>
          <w:szCs w:val="28"/>
        </w:rPr>
      </w:pPr>
    </w:p>
    <w:p w:rsidR="00F52620" w:rsidRDefault="00F52620" w:rsidP="006759C5">
      <w:pPr>
        <w:jc w:val="center"/>
        <w:rPr>
          <w:b/>
          <w:sz w:val="28"/>
          <w:szCs w:val="28"/>
        </w:rPr>
      </w:pPr>
    </w:p>
    <w:p w:rsidR="00F52620" w:rsidRDefault="00F52620" w:rsidP="006759C5">
      <w:pPr>
        <w:jc w:val="center"/>
        <w:rPr>
          <w:b/>
          <w:sz w:val="28"/>
          <w:szCs w:val="28"/>
        </w:rPr>
      </w:pPr>
    </w:p>
    <w:p w:rsidR="00F52620" w:rsidRDefault="00F52620" w:rsidP="006759C5">
      <w:pPr>
        <w:jc w:val="center"/>
        <w:rPr>
          <w:b/>
          <w:sz w:val="28"/>
          <w:szCs w:val="28"/>
        </w:rPr>
      </w:pPr>
    </w:p>
    <w:p w:rsidR="00F52620" w:rsidRDefault="00F52620" w:rsidP="006759C5">
      <w:pPr>
        <w:jc w:val="center"/>
        <w:rPr>
          <w:b/>
          <w:sz w:val="28"/>
          <w:szCs w:val="28"/>
        </w:rPr>
      </w:pPr>
    </w:p>
    <w:p w:rsidR="00F52620" w:rsidRDefault="00F52620" w:rsidP="006759C5">
      <w:pPr>
        <w:jc w:val="center"/>
        <w:rPr>
          <w:b/>
          <w:sz w:val="28"/>
          <w:szCs w:val="28"/>
        </w:rPr>
      </w:pPr>
    </w:p>
    <w:p w:rsidR="00F52620" w:rsidRDefault="00F52620" w:rsidP="006759C5">
      <w:pPr>
        <w:jc w:val="center"/>
        <w:rPr>
          <w:b/>
          <w:sz w:val="28"/>
          <w:szCs w:val="28"/>
        </w:rPr>
      </w:pPr>
    </w:p>
    <w:p w:rsidR="00F52620" w:rsidRPr="00F97B37" w:rsidRDefault="00F52620" w:rsidP="00F52620">
      <w:pPr>
        <w:ind w:firstLine="5103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5</w:t>
      </w:r>
    </w:p>
    <w:p w:rsidR="00F52620" w:rsidRPr="00F97B37" w:rsidRDefault="00F52620" w:rsidP="00F52620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:rsidR="00F52620" w:rsidRPr="00F97B37" w:rsidRDefault="00F52620" w:rsidP="00F52620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:rsidR="00F52620" w:rsidRPr="00F97B37" w:rsidRDefault="00F52620" w:rsidP="00F52620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</w:t>
      </w:r>
    </w:p>
    <w:p w:rsidR="00F52620" w:rsidRPr="00F97B37" w:rsidRDefault="00F52620" w:rsidP="00F52620">
      <w:pPr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______ № ______</w:t>
      </w:r>
    </w:p>
    <w:p w:rsidR="00F52620" w:rsidRPr="00F97B37" w:rsidRDefault="00F52620" w:rsidP="00F52620">
      <w:pPr>
        <w:ind w:left="5040"/>
        <w:jc w:val="center"/>
        <w:rPr>
          <w:sz w:val="28"/>
          <w:szCs w:val="28"/>
        </w:rPr>
      </w:pPr>
    </w:p>
    <w:p w:rsidR="00F52620" w:rsidRPr="00F97B37" w:rsidRDefault="00F52620" w:rsidP="00F52620">
      <w:pPr>
        <w:ind w:left="5040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t xml:space="preserve">«ПРИЛОЖЕНИЕ № </w:t>
      </w:r>
      <w:r>
        <w:rPr>
          <w:sz w:val="28"/>
          <w:szCs w:val="28"/>
        </w:rPr>
        <w:t>5</w:t>
      </w:r>
    </w:p>
    <w:p w:rsidR="00F52620" w:rsidRPr="00F97B37" w:rsidRDefault="00F52620" w:rsidP="00F52620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:rsidR="00F52620" w:rsidRPr="00F97B37" w:rsidRDefault="00F52620" w:rsidP="00F52620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района</w:t>
      </w:r>
    </w:p>
    <w:p w:rsidR="00F52620" w:rsidRPr="00F97B37" w:rsidRDefault="00F52620" w:rsidP="00F52620">
      <w:pPr>
        <w:ind w:firstLine="5103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28.11.2025 г. № 60</w:t>
      </w:r>
    </w:p>
    <w:p w:rsidR="00F52620" w:rsidRDefault="00F52620" w:rsidP="00F52620">
      <w:pPr>
        <w:jc w:val="center"/>
        <w:rPr>
          <w:b/>
          <w:sz w:val="28"/>
          <w:szCs w:val="28"/>
        </w:rPr>
      </w:pPr>
    </w:p>
    <w:p w:rsidR="00F52620" w:rsidRDefault="00F52620" w:rsidP="00F52620">
      <w:pPr>
        <w:jc w:val="center"/>
        <w:rPr>
          <w:b/>
          <w:sz w:val="28"/>
          <w:szCs w:val="28"/>
        </w:rPr>
      </w:pPr>
    </w:p>
    <w:p w:rsidR="00F52620" w:rsidRDefault="00F52620" w:rsidP="00F52620">
      <w:pPr>
        <w:jc w:val="center"/>
        <w:rPr>
          <w:b/>
          <w:sz w:val="28"/>
          <w:szCs w:val="28"/>
        </w:rPr>
      </w:pPr>
      <w:r w:rsidRPr="003043B1">
        <w:rPr>
          <w:b/>
          <w:sz w:val="28"/>
          <w:szCs w:val="28"/>
        </w:rPr>
        <w:t>Источники внутреннего финансирован</w:t>
      </w:r>
      <w:r>
        <w:rPr>
          <w:b/>
          <w:sz w:val="28"/>
          <w:szCs w:val="28"/>
        </w:rPr>
        <w:t>ия дефицита бюджета Новоджерелиевского</w:t>
      </w:r>
      <w:r w:rsidRPr="003043B1">
        <w:rPr>
          <w:b/>
          <w:sz w:val="28"/>
          <w:szCs w:val="28"/>
        </w:rPr>
        <w:t xml:space="preserve"> сельского поселения Брюховецкого</w:t>
      </w:r>
      <w:r>
        <w:rPr>
          <w:b/>
          <w:sz w:val="28"/>
          <w:szCs w:val="28"/>
        </w:rPr>
        <w:t xml:space="preserve"> муниципального</w:t>
      </w:r>
      <w:r w:rsidRPr="003043B1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Краснодарского края</w:t>
      </w:r>
      <w:r w:rsidRPr="003043B1">
        <w:rPr>
          <w:b/>
          <w:sz w:val="28"/>
          <w:szCs w:val="28"/>
        </w:rPr>
        <w:t>, перечень статей источников финансиро</w:t>
      </w:r>
      <w:r>
        <w:rPr>
          <w:b/>
          <w:sz w:val="28"/>
          <w:szCs w:val="28"/>
        </w:rPr>
        <w:t>вания дефицитов бюджетов на 2026</w:t>
      </w:r>
      <w:r w:rsidRPr="003043B1">
        <w:rPr>
          <w:b/>
          <w:sz w:val="28"/>
          <w:szCs w:val="28"/>
        </w:rPr>
        <w:t xml:space="preserve"> год</w:t>
      </w:r>
    </w:p>
    <w:p w:rsidR="00F52620" w:rsidRPr="003043B1" w:rsidRDefault="00F52620" w:rsidP="00F52620">
      <w:pPr>
        <w:jc w:val="center"/>
        <w:rPr>
          <w:b/>
          <w:sz w:val="28"/>
          <w:szCs w:val="28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3549"/>
        <w:gridCol w:w="4536"/>
        <w:gridCol w:w="1559"/>
      </w:tblGrid>
      <w:tr w:rsidR="00F52620" w:rsidRPr="008905DC" w:rsidTr="00875533">
        <w:tblPrEx>
          <w:tblCellMar>
            <w:top w:w="0" w:type="dxa"/>
            <w:bottom w:w="0" w:type="dxa"/>
          </w:tblCellMar>
        </w:tblPrEx>
        <w:trPr>
          <w:trHeight w:val="313"/>
          <w:tblHeader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AD34E5" w:rsidRDefault="00F52620" w:rsidP="00875533">
            <w:pPr>
              <w:jc w:val="center"/>
              <w:rPr>
                <w:sz w:val="28"/>
                <w:szCs w:val="28"/>
              </w:rPr>
            </w:pPr>
            <w:r w:rsidRPr="00AD34E5">
              <w:rPr>
                <w:sz w:val="28"/>
                <w:szCs w:val="28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AD34E5" w:rsidRDefault="00F52620" w:rsidP="00875533">
            <w:pPr>
              <w:jc w:val="both"/>
              <w:rPr>
                <w:sz w:val="28"/>
                <w:szCs w:val="28"/>
              </w:rPr>
            </w:pPr>
            <w:r w:rsidRPr="00AD34E5">
              <w:rPr>
                <w:sz w:val="28"/>
                <w:szCs w:val="28"/>
              </w:rPr>
              <w:t>Наименование групп, подгрупп, статей, подстатей, элементов, программ (по</w:t>
            </w:r>
            <w:r>
              <w:rPr>
                <w:sz w:val="28"/>
                <w:szCs w:val="28"/>
              </w:rPr>
              <w:t xml:space="preserve">дпрограмм), кодов экономической </w:t>
            </w:r>
            <w:r w:rsidRPr="00AD34E5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лассификации источников внутреннего финансирования </w:t>
            </w:r>
            <w:r w:rsidRPr="00AD34E5">
              <w:rPr>
                <w:sz w:val="28"/>
                <w:szCs w:val="28"/>
              </w:rPr>
              <w:t>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12610F">
              <w:rPr>
                <w:sz w:val="28"/>
                <w:szCs w:val="28"/>
              </w:rPr>
              <w:t>Сумма</w:t>
            </w:r>
          </w:p>
          <w:p w:rsidR="00F52620" w:rsidRPr="0012610F" w:rsidRDefault="00F52620" w:rsidP="00F526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(тыс.руб.)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620" w:rsidRPr="00F52620" w:rsidRDefault="00F52620" w:rsidP="00875533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20" w:rsidRPr="00F52620" w:rsidRDefault="00F52620" w:rsidP="00875533">
            <w:pPr>
              <w:jc w:val="both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Источники внутреннего финансирования дефицита бюджета,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2 103,2</w:t>
            </w:r>
          </w:p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000 01 03 00 00 00 0000 000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20" w:rsidRPr="00F52620" w:rsidRDefault="00F52620" w:rsidP="00875533">
            <w:pPr>
              <w:jc w:val="both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0,0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000 01 03 00 00 00 0000 700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20" w:rsidRPr="00F52620" w:rsidRDefault="00F52620" w:rsidP="008755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620">
              <w:rPr>
                <w:rFonts w:ascii="Times New Roman" w:hAnsi="Times New Roman" w:cs="Times New Roman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</w:t>
            </w:r>
            <w:r w:rsidRPr="00F5262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52620">
              <w:rPr>
                <w:rFonts w:ascii="Times New Roman" w:hAnsi="Times New Roman" w:cs="Times New Roman"/>
                <w:sz w:val="28"/>
                <w:szCs w:val="28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1 500,0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bookmarkStart w:id="1" w:name="sub_120035"/>
            <w:r w:rsidRPr="00F52620">
              <w:rPr>
                <w:sz w:val="28"/>
                <w:szCs w:val="28"/>
              </w:rPr>
              <w:t>000 01 03 01 00 10 0000 710</w:t>
            </w:r>
            <w:bookmarkEnd w:id="1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20" w:rsidRPr="00F52620" w:rsidRDefault="00F52620" w:rsidP="00875533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5262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сельских поселений в валюте Ро</w:t>
            </w:r>
            <w:r w:rsidRPr="00F5262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r w:rsidRPr="00F5262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1 500,0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</w:pPr>
            <w:r w:rsidRPr="00F52620">
              <w:rPr>
                <w:bCs/>
                <w:sz w:val="28"/>
                <w:szCs w:val="28"/>
              </w:rPr>
              <w:t>000 01 03 00 00 00 0000 800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20" w:rsidRPr="00F52620" w:rsidRDefault="00F52620" w:rsidP="00875533">
            <w:pPr>
              <w:jc w:val="both"/>
            </w:pPr>
            <w:r w:rsidRPr="00F52620">
              <w:rPr>
                <w:sz w:val="28"/>
                <w:szCs w:val="28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</w:t>
            </w:r>
            <w:r w:rsidRPr="00F52620">
              <w:rPr>
                <w:sz w:val="28"/>
                <w:szCs w:val="28"/>
              </w:rPr>
              <w:lastRenderedPageBreak/>
              <w:t>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lastRenderedPageBreak/>
              <w:t>1 500,0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</w:pPr>
            <w:r w:rsidRPr="00F52620">
              <w:rPr>
                <w:bCs/>
                <w:sz w:val="28"/>
                <w:szCs w:val="28"/>
              </w:rPr>
              <w:lastRenderedPageBreak/>
              <w:t>000 01 03 01 00 10 0000 810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20" w:rsidRPr="00F52620" w:rsidRDefault="00F52620" w:rsidP="00F52620">
            <w:pPr>
              <w:jc w:val="both"/>
            </w:pPr>
            <w:r w:rsidRPr="00F52620">
              <w:rPr>
                <w:sz w:val="28"/>
                <w:szCs w:val="28"/>
                <w:shd w:val="clear" w:color="auto" w:fill="FFFFFF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1 500,0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000 01 05 00 00 00 0000 000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20" w:rsidRPr="00F52620" w:rsidRDefault="00F52620" w:rsidP="00875533">
            <w:pPr>
              <w:jc w:val="both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F52620">
              <w:rPr>
                <w:sz w:val="28"/>
                <w:szCs w:val="28"/>
              </w:rPr>
              <w:t>е</w:t>
            </w:r>
            <w:r w:rsidRPr="00F52620">
              <w:rPr>
                <w:sz w:val="28"/>
                <w:szCs w:val="28"/>
              </w:rPr>
              <w:t>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2 103,2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620" w:rsidRPr="00F52620" w:rsidRDefault="00F52620" w:rsidP="00875533">
            <w:pPr>
              <w:jc w:val="both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Увеличение остатков средств бю</w:t>
            </w:r>
            <w:r w:rsidRPr="00F52620">
              <w:rPr>
                <w:sz w:val="28"/>
                <w:szCs w:val="28"/>
              </w:rPr>
              <w:t>д</w:t>
            </w:r>
            <w:r w:rsidRPr="00F52620">
              <w:rPr>
                <w:sz w:val="28"/>
                <w:szCs w:val="28"/>
              </w:rPr>
              <w:t>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69 800,7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620" w:rsidRPr="00F52620" w:rsidRDefault="00F52620" w:rsidP="00875533">
            <w:pPr>
              <w:jc w:val="both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Увеличение прочих о</w:t>
            </w:r>
            <w:r w:rsidRPr="00F52620">
              <w:rPr>
                <w:sz w:val="28"/>
                <w:szCs w:val="28"/>
              </w:rPr>
              <w:t>с</w:t>
            </w:r>
            <w:r w:rsidRPr="00F52620">
              <w:rPr>
                <w:sz w:val="28"/>
                <w:szCs w:val="28"/>
              </w:rPr>
              <w:t>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69 800,7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620" w:rsidRPr="00F52620" w:rsidRDefault="00F52620" w:rsidP="00875533">
            <w:pPr>
              <w:jc w:val="both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Увеличение прочих о</w:t>
            </w:r>
            <w:r w:rsidRPr="00F52620">
              <w:rPr>
                <w:sz w:val="28"/>
                <w:szCs w:val="28"/>
              </w:rPr>
              <w:t>с</w:t>
            </w:r>
            <w:r w:rsidRPr="00F52620">
              <w:rPr>
                <w:sz w:val="28"/>
                <w:szCs w:val="28"/>
              </w:rPr>
              <w:t>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69 800,7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000 01 05 02 01 10 0000 510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620" w:rsidRPr="00F52620" w:rsidRDefault="00F52620" w:rsidP="008755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620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69 800,7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20" w:rsidRPr="00F52620" w:rsidRDefault="00F52620" w:rsidP="00875533">
            <w:pPr>
              <w:jc w:val="both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71 903,9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20" w:rsidRPr="00F52620" w:rsidRDefault="00F52620" w:rsidP="00875533">
            <w:pPr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Уменьшение прочих о</w:t>
            </w:r>
            <w:r w:rsidRPr="00F52620">
              <w:rPr>
                <w:sz w:val="28"/>
                <w:szCs w:val="28"/>
              </w:rPr>
              <w:t>с</w:t>
            </w:r>
            <w:r w:rsidRPr="00F52620">
              <w:rPr>
                <w:sz w:val="28"/>
                <w:szCs w:val="28"/>
              </w:rPr>
              <w:t>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71 903,9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620" w:rsidRPr="00F52620" w:rsidRDefault="00F52620" w:rsidP="00875533">
            <w:pPr>
              <w:jc w:val="both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Уменьшение прочих о</w:t>
            </w:r>
            <w:r w:rsidRPr="00F52620">
              <w:rPr>
                <w:sz w:val="28"/>
                <w:szCs w:val="28"/>
              </w:rPr>
              <w:t>с</w:t>
            </w:r>
            <w:r w:rsidRPr="00F52620">
              <w:rPr>
                <w:sz w:val="28"/>
                <w:szCs w:val="28"/>
              </w:rPr>
              <w:t>татков денежных средств бюдж</w:t>
            </w:r>
            <w:r w:rsidRPr="00F52620">
              <w:rPr>
                <w:sz w:val="28"/>
                <w:szCs w:val="28"/>
              </w:rPr>
              <w:t>е</w:t>
            </w:r>
            <w:r w:rsidRPr="00F52620">
              <w:rPr>
                <w:sz w:val="28"/>
                <w:szCs w:val="28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71 903,9</w:t>
            </w:r>
          </w:p>
        </w:tc>
      </w:tr>
      <w:tr w:rsidR="00F52620" w:rsidRPr="00F52620" w:rsidTr="00875533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000 01 05 02 01 10 0000 610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620" w:rsidRPr="00F52620" w:rsidRDefault="00F52620" w:rsidP="0087553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620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620" w:rsidRPr="00F52620" w:rsidRDefault="00F52620" w:rsidP="00875533">
            <w:pPr>
              <w:jc w:val="center"/>
              <w:rPr>
                <w:sz w:val="28"/>
                <w:szCs w:val="28"/>
              </w:rPr>
            </w:pPr>
            <w:r w:rsidRPr="00F52620">
              <w:rPr>
                <w:sz w:val="28"/>
                <w:szCs w:val="28"/>
              </w:rPr>
              <w:t>71 903,9</w:t>
            </w:r>
          </w:p>
        </w:tc>
      </w:tr>
    </w:tbl>
    <w:p w:rsidR="00F52620" w:rsidRPr="00F52620" w:rsidRDefault="00F52620" w:rsidP="00F52620">
      <w:pPr>
        <w:tabs>
          <w:tab w:val="left" w:pos="5760"/>
        </w:tabs>
        <w:rPr>
          <w:sz w:val="28"/>
          <w:szCs w:val="28"/>
        </w:rPr>
      </w:pPr>
      <w:r w:rsidRPr="00F52620">
        <w:rPr>
          <w:sz w:val="28"/>
          <w:szCs w:val="28"/>
        </w:rPr>
        <w:t>»</w:t>
      </w:r>
    </w:p>
    <w:sectPr w:rsidR="00F52620" w:rsidRPr="00F52620" w:rsidSect="006E333C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305A0E"/>
    <w:multiLevelType w:val="hybridMultilevel"/>
    <w:tmpl w:val="DEFA9AAC"/>
    <w:lvl w:ilvl="0" w:tplc="82CAFEC8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>
    <w:nsid w:val="686B0DE8"/>
    <w:multiLevelType w:val="hybridMultilevel"/>
    <w:tmpl w:val="7ED0935C"/>
    <w:lvl w:ilvl="0" w:tplc="87AEAC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14CC7"/>
    <w:rsid w:val="0000118B"/>
    <w:rsid w:val="00003B63"/>
    <w:rsid w:val="00016ABD"/>
    <w:rsid w:val="00021856"/>
    <w:rsid w:val="00021F52"/>
    <w:rsid w:val="0002432C"/>
    <w:rsid w:val="000258E5"/>
    <w:rsid w:val="00025F3B"/>
    <w:rsid w:val="00027E72"/>
    <w:rsid w:val="00037CAF"/>
    <w:rsid w:val="00037FEB"/>
    <w:rsid w:val="00043DB0"/>
    <w:rsid w:val="00051B75"/>
    <w:rsid w:val="00054EAF"/>
    <w:rsid w:val="00060D37"/>
    <w:rsid w:val="00067DE7"/>
    <w:rsid w:val="00070FD9"/>
    <w:rsid w:val="00071506"/>
    <w:rsid w:val="0007384A"/>
    <w:rsid w:val="00073FDF"/>
    <w:rsid w:val="0007580F"/>
    <w:rsid w:val="000768E0"/>
    <w:rsid w:val="00082A87"/>
    <w:rsid w:val="000835FE"/>
    <w:rsid w:val="000979BA"/>
    <w:rsid w:val="000A2EC9"/>
    <w:rsid w:val="000B2408"/>
    <w:rsid w:val="000C09C5"/>
    <w:rsid w:val="000C424A"/>
    <w:rsid w:val="000D5AB9"/>
    <w:rsid w:val="000D6219"/>
    <w:rsid w:val="000E1CF1"/>
    <w:rsid w:val="000E1F3F"/>
    <w:rsid w:val="000E277E"/>
    <w:rsid w:val="000E6A75"/>
    <w:rsid w:val="000E7D5D"/>
    <w:rsid w:val="000E7E02"/>
    <w:rsid w:val="000F09EF"/>
    <w:rsid w:val="000F40D7"/>
    <w:rsid w:val="000F73E2"/>
    <w:rsid w:val="000F7429"/>
    <w:rsid w:val="00101710"/>
    <w:rsid w:val="00105936"/>
    <w:rsid w:val="00107F2E"/>
    <w:rsid w:val="001102EC"/>
    <w:rsid w:val="00112C9A"/>
    <w:rsid w:val="001134B4"/>
    <w:rsid w:val="001143CC"/>
    <w:rsid w:val="001218A7"/>
    <w:rsid w:val="0012245E"/>
    <w:rsid w:val="00126E01"/>
    <w:rsid w:val="00136A02"/>
    <w:rsid w:val="00137789"/>
    <w:rsid w:val="00141B37"/>
    <w:rsid w:val="00143DF0"/>
    <w:rsid w:val="001467CB"/>
    <w:rsid w:val="001527E3"/>
    <w:rsid w:val="00152E5B"/>
    <w:rsid w:val="00157D5A"/>
    <w:rsid w:val="00160CD2"/>
    <w:rsid w:val="00161137"/>
    <w:rsid w:val="00163A58"/>
    <w:rsid w:val="00166CA8"/>
    <w:rsid w:val="00167A3F"/>
    <w:rsid w:val="00171D72"/>
    <w:rsid w:val="00173A4E"/>
    <w:rsid w:val="00173FCB"/>
    <w:rsid w:val="00182881"/>
    <w:rsid w:val="00182D92"/>
    <w:rsid w:val="001915B1"/>
    <w:rsid w:val="00191A38"/>
    <w:rsid w:val="001926A3"/>
    <w:rsid w:val="00194818"/>
    <w:rsid w:val="00194EA3"/>
    <w:rsid w:val="0019783A"/>
    <w:rsid w:val="001B1AAA"/>
    <w:rsid w:val="001B3190"/>
    <w:rsid w:val="001B4586"/>
    <w:rsid w:val="001B50ED"/>
    <w:rsid w:val="001D7007"/>
    <w:rsid w:val="001E3F03"/>
    <w:rsid w:val="001F2BDA"/>
    <w:rsid w:val="001F502B"/>
    <w:rsid w:val="002006C0"/>
    <w:rsid w:val="00202FFD"/>
    <w:rsid w:val="0022077A"/>
    <w:rsid w:val="002235FD"/>
    <w:rsid w:val="0022689A"/>
    <w:rsid w:val="00226CCC"/>
    <w:rsid w:val="00227A9A"/>
    <w:rsid w:val="00230700"/>
    <w:rsid w:val="00240937"/>
    <w:rsid w:val="00244058"/>
    <w:rsid w:val="00252065"/>
    <w:rsid w:val="002574D2"/>
    <w:rsid w:val="00264E32"/>
    <w:rsid w:val="00264FA2"/>
    <w:rsid w:val="002859EF"/>
    <w:rsid w:val="00285E51"/>
    <w:rsid w:val="00286D50"/>
    <w:rsid w:val="002939DB"/>
    <w:rsid w:val="002A5C6C"/>
    <w:rsid w:val="002B0D0A"/>
    <w:rsid w:val="002B30A8"/>
    <w:rsid w:val="002B4255"/>
    <w:rsid w:val="002B4C5C"/>
    <w:rsid w:val="002C0411"/>
    <w:rsid w:val="002E1347"/>
    <w:rsid w:val="002E46D7"/>
    <w:rsid w:val="002E6339"/>
    <w:rsid w:val="002E708C"/>
    <w:rsid w:val="002F07C5"/>
    <w:rsid w:val="002F2022"/>
    <w:rsid w:val="002F5F67"/>
    <w:rsid w:val="002F7D54"/>
    <w:rsid w:val="00302882"/>
    <w:rsid w:val="00303B37"/>
    <w:rsid w:val="003078BF"/>
    <w:rsid w:val="00307FE9"/>
    <w:rsid w:val="003112AE"/>
    <w:rsid w:val="003158DD"/>
    <w:rsid w:val="00322A97"/>
    <w:rsid w:val="00326682"/>
    <w:rsid w:val="00326CDD"/>
    <w:rsid w:val="00334560"/>
    <w:rsid w:val="00334D95"/>
    <w:rsid w:val="00335D15"/>
    <w:rsid w:val="003431EB"/>
    <w:rsid w:val="00343358"/>
    <w:rsid w:val="0034392F"/>
    <w:rsid w:val="00344BBA"/>
    <w:rsid w:val="00344EF4"/>
    <w:rsid w:val="00345232"/>
    <w:rsid w:val="00353E3B"/>
    <w:rsid w:val="0035603E"/>
    <w:rsid w:val="003565A3"/>
    <w:rsid w:val="00356B31"/>
    <w:rsid w:val="00360587"/>
    <w:rsid w:val="00361E5C"/>
    <w:rsid w:val="00367832"/>
    <w:rsid w:val="003745C7"/>
    <w:rsid w:val="00376B69"/>
    <w:rsid w:val="00387544"/>
    <w:rsid w:val="00390834"/>
    <w:rsid w:val="0039338F"/>
    <w:rsid w:val="00394888"/>
    <w:rsid w:val="0039503C"/>
    <w:rsid w:val="003A36AC"/>
    <w:rsid w:val="003A5F3C"/>
    <w:rsid w:val="003B0B0B"/>
    <w:rsid w:val="003B24FA"/>
    <w:rsid w:val="003B5AB6"/>
    <w:rsid w:val="003B6241"/>
    <w:rsid w:val="003B778B"/>
    <w:rsid w:val="003C1EB8"/>
    <w:rsid w:val="003C37A4"/>
    <w:rsid w:val="003C415F"/>
    <w:rsid w:val="003C52EB"/>
    <w:rsid w:val="003C7D68"/>
    <w:rsid w:val="003E5035"/>
    <w:rsid w:val="003E62EE"/>
    <w:rsid w:val="003E67CB"/>
    <w:rsid w:val="003E78E3"/>
    <w:rsid w:val="003F1F62"/>
    <w:rsid w:val="003F374E"/>
    <w:rsid w:val="00400853"/>
    <w:rsid w:val="004159CB"/>
    <w:rsid w:val="004173E4"/>
    <w:rsid w:val="0042739B"/>
    <w:rsid w:val="0043051F"/>
    <w:rsid w:val="00441E56"/>
    <w:rsid w:val="00445794"/>
    <w:rsid w:val="004465C6"/>
    <w:rsid w:val="00446D71"/>
    <w:rsid w:val="0045286A"/>
    <w:rsid w:val="004546B3"/>
    <w:rsid w:val="00455CE0"/>
    <w:rsid w:val="00462633"/>
    <w:rsid w:val="00462FE7"/>
    <w:rsid w:val="00465A1D"/>
    <w:rsid w:val="00470816"/>
    <w:rsid w:val="00482716"/>
    <w:rsid w:val="00482FAD"/>
    <w:rsid w:val="00485602"/>
    <w:rsid w:val="00486E49"/>
    <w:rsid w:val="00493D3A"/>
    <w:rsid w:val="004A1B8B"/>
    <w:rsid w:val="004A21AB"/>
    <w:rsid w:val="004A4C20"/>
    <w:rsid w:val="004A7332"/>
    <w:rsid w:val="004B2EF0"/>
    <w:rsid w:val="004B4A12"/>
    <w:rsid w:val="004D0717"/>
    <w:rsid w:val="004D49AC"/>
    <w:rsid w:val="004D4D16"/>
    <w:rsid w:val="004D5898"/>
    <w:rsid w:val="004D6A8F"/>
    <w:rsid w:val="004E0506"/>
    <w:rsid w:val="004F4D93"/>
    <w:rsid w:val="005022BB"/>
    <w:rsid w:val="00507079"/>
    <w:rsid w:val="00510AD8"/>
    <w:rsid w:val="005122E7"/>
    <w:rsid w:val="00513AB3"/>
    <w:rsid w:val="0051498E"/>
    <w:rsid w:val="00514B55"/>
    <w:rsid w:val="0051622A"/>
    <w:rsid w:val="005201B8"/>
    <w:rsid w:val="00524EEE"/>
    <w:rsid w:val="00527DAC"/>
    <w:rsid w:val="005327F6"/>
    <w:rsid w:val="00534941"/>
    <w:rsid w:val="00535746"/>
    <w:rsid w:val="00540EC0"/>
    <w:rsid w:val="00545102"/>
    <w:rsid w:val="005505B9"/>
    <w:rsid w:val="00552882"/>
    <w:rsid w:val="00554C28"/>
    <w:rsid w:val="0057371F"/>
    <w:rsid w:val="00576A1D"/>
    <w:rsid w:val="00581B7F"/>
    <w:rsid w:val="0058238F"/>
    <w:rsid w:val="00587013"/>
    <w:rsid w:val="00597056"/>
    <w:rsid w:val="005B3D18"/>
    <w:rsid w:val="005B52D9"/>
    <w:rsid w:val="005C36D1"/>
    <w:rsid w:val="005C46BC"/>
    <w:rsid w:val="005D2D53"/>
    <w:rsid w:val="005D45AC"/>
    <w:rsid w:val="005D4EF1"/>
    <w:rsid w:val="005E08A1"/>
    <w:rsid w:val="005E108D"/>
    <w:rsid w:val="005E5D66"/>
    <w:rsid w:val="005E61E6"/>
    <w:rsid w:val="005E77FF"/>
    <w:rsid w:val="005F0073"/>
    <w:rsid w:val="005F04FD"/>
    <w:rsid w:val="005F17E5"/>
    <w:rsid w:val="005F1C72"/>
    <w:rsid w:val="005F66B8"/>
    <w:rsid w:val="0060133C"/>
    <w:rsid w:val="006064D9"/>
    <w:rsid w:val="00611B65"/>
    <w:rsid w:val="00612A15"/>
    <w:rsid w:val="00614F22"/>
    <w:rsid w:val="00615C41"/>
    <w:rsid w:val="00616EFE"/>
    <w:rsid w:val="00621BE1"/>
    <w:rsid w:val="00621D01"/>
    <w:rsid w:val="00622767"/>
    <w:rsid w:val="00622C1B"/>
    <w:rsid w:val="006253F2"/>
    <w:rsid w:val="00627DFE"/>
    <w:rsid w:val="0063092B"/>
    <w:rsid w:val="0063292E"/>
    <w:rsid w:val="00634B48"/>
    <w:rsid w:val="0063711D"/>
    <w:rsid w:val="0064072F"/>
    <w:rsid w:val="00640B21"/>
    <w:rsid w:val="00646C22"/>
    <w:rsid w:val="006479E9"/>
    <w:rsid w:val="00653DF8"/>
    <w:rsid w:val="00661A5B"/>
    <w:rsid w:val="00670115"/>
    <w:rsid w:val="00672469"/>
    <w:rsid w:val="006759C5"/>
    <w:rsid w:val="0068384F"/>
    <w:rsid w:val="00690CB7"/>
    <w:rsid w:val="00690EB7"/>
    <w:rsid w:val="00692DC1"/>
    <w:rsid w:val="0069406A"/>
    <w:rsid w:val="00694292"/>
    <w:rsid w:val="006A0DFD"/>
    <w:rsid w:val="006A2E45"/>
    <w:rsid w:val="006A4676"/>
    <w:rsid w:val="006A73E3"/>
    <w:rsid w:val="006B329C"/>
    <w:rsid w:val="006C0F29"/>
    <w:rsid w:val="006C13E5"/>
    <w:rsid w:val="006C30B3"/>
    <w:rsid w:val="006C35B5"/>
    <w:rsid w:val="006C4F8E"/>
    <w:rsid w:val="006D022D"/>
    <w:rsid w:val="006D4CD5"/>
    <w:rsid w:val="006D5560"/>
    <w:rsid w:val="006E333C"/>
    <w:rsid w:val="006E792D"/>
    <w:rsid w:val="006F3B7E"/>
    <w:rsid w:val="006F4670"/>
    <w:rsid w:val="007024D5"/>
    <w:rsid w:val="00703181"/>
    <w:rsid w:val="00706E02"/>
    <w:rsid w:val="00712393"/>
    <w:rsid w:val="0071728E"/>
    <w:rsid w:val="00723A2D"/>
    <w:rsid w:val="007260A4"/>
    <w:rsid w:val="007270F9"/>
    <w:rsid w:val="007326F5"/>
    <w:rsid w:val="0073440A"/>
    <w:rsid w:val="0073546C"/>
    <w:rsid w:val="00735F1C"/>
    <w:rsid w:val="007528FC"/>
    <w:rsid w:val="0075670F"/>
    <w:rsid w:val="00763FEA"/>
    <w:rsid w:val="00771479"/>
    <w:rsid w:val="00776ECD"/>
    <w:rsid w:val="007776D3"/>
    <w:rsid w:val="0078338F"/>
    <w:rsid w:val="007A7589"/>
    <w:rsid w:val="007B05BC"/>
    <w:rsid w:val="007B266F"/>
    <w:rsid w:val="007B420C"/>
    <w:rsid w:val="007B4927"/>
    <w:rsid w:val="007B4A49"/>
    <w:rsid w:val="007B77FA"/>
    <w:rsid w:val="007C1176"/>
    <w:rsid w:val="007C14DA"/>
    <w:rsid w:val="007C3099"/>
    <w:rsid w:val="007C65A5"/>
    <w:rsid w:val="007C705F"/>
    <w:rsid w:val="007D0AB0"/>
    <w:rsid w:val="007D0AF2"/>
    <w:rsid w:val="007D0E93"/>
    <w:rsid w:val="007D486B"/>
    <w:rsid w:val="007D6EE7"/>
    <w:rsid w:val="007D7D67"/>
    <w:rsid w:val="007E0501"/>
    <w:rsid w:val="007E279F"/>
    <w:rsid w:val="007E3F1A"/>
    <w:rsid w:val="007E5A64"/>
    <w:rsid w:val="007E789D"/>
    <w:rsid w:val="007F14A5"/>
    <w:rsid w:val="007F34A4"/>
    <w:rsid w:val="007F7F74"/>
    <w:rsid w:val="00802C69"/>
    <w:rsid w:val="008047CA"/>
    <w:rsid w:val="00805D43"/>
    <w:rsid w:val="008068E3"/>
    <w:rsid w:val="0081022A"/>
    <w:rsid w:val="0081115F"/>
    <w:rsid w:val="008126EA"/>
    <w:rsid w:val="00814C5E"/>
    <w:rsid w:val="00825459"/>
    <w:rsid w:val="0083448E"/>
    <w:rsid w:val="008359FC"/>
    <w:rsid w:val="00837328"/>
    <w:rsid w:val="00842A3D"/>
    <w:rsid w:val="00842BF4"/>
    <w:rsid w:val="008551D7"/>
    <w:rsid w:val="00855E15"/>
    <w:rsid w:val="0085781E"/>
    <w:rsid w:val="00860CFF"/>
    <w:rsid w:val="008624D4"/>
    <w:rsid w:val="00863B52"/>
    <w:rsid w:val="0088763C"/>
    <w:rsid w:val="00894D0E"/>
    <w:rsid w:val="00896AF5"/>
    <w:rsid w:val="008A2298"/>
    <w:rsid w:val="008A5563"/>
    <w:rsid w:val="008A5B49"/>
    <w:rsid w:val="008B0850"/>
    <w:rsid w:val="008B4EC4"/>
    <w:rsid w:val="008C4D76"/>
    <w:rsid w:val="008D291C"/>
    <w:rsid w:val="008D3119"/>
    <w:rsid w:val="008E02F8"/>
    <w:rsid w:val="008E4B00"/>
    <w:rsid w:val="008E655D"/>
    <w:rsid w:val="008E715E"/>
    <w:rsid w:val="008F502B"/>
    <w:rsid w:val="0090586D"/>
    <w:rsid w:val="0091105F"/>
    <w:rsid w:val="009155FE"/>
    <w:rsid w:val="00915FE2"/>
    <w:rsid w:val="0092059E"/>
    <w:rsid w:val="00920C12"/>
    <w:rsid w:val="009239E4"/>
    <w:rsid w:val="009246D4"/>
    <w:rsid w:val="009268E6"/>
    <w:rsid w:val="0092752C"/>
    <w:rsid w:val="00927A72"/>
    <w:rsid w:val="0093280E"/>
    <w:rsid w:val="009433C4"/>
    <w:rsid w:val="00944C98"/>
    <w:rsid w:val="00950BE7"/>
    <w:rsid w:val="0095255F"/>
    <w:rsid w:val="0095492E"/>
    <w:rsid w:val="00957D0F"/>
    <w:rsid w:val="009610F7"/>
    <w:rsid w:val="00962E6E"/>
    <w:rsid w:val="0096634F"/>
    <w:rsid w:val="0096764E"/>
    <w:rsid w:val="00967D93"/>
    <w:rsid w:val="00983660"/>
    <w:rsid w:val="009877FA"/>
    <w:rsid w:val="00990B60"/>
    <w:rsid w:val="0099123D"/>
    <w:rsid w:val="00991392"/>
    <w:rsid w:val="009A46C1"/>
    <w:rsid w:val="009A5243"/>
    <w:rsid w:val="009A7358"/>
    <w:rsid w:val="009A7C00"/>
    <w:rsid w:val="009B01DC"/>
    <w:rsid w:val="009B362D"/>
    <w:rsid w:val="009B5A31"/>
    <w:rsid w:val="009B7F04"/>
    <w:rsid w:val="009C03CD"/>
    <w:rsid w:val="009C1FBE"/>
    <w:rsid w:val="009C38E0"/>
    <w:rsid w:val="009C4772"/>
    <w:rsid w:val="009C691E"/>
    <w:rsid w:val="009D2307"/>
    <w:rsid w:val="009D2489"/>
    <w:rsid w:val="009D2F28"/>
    <w:rsid w:val="009D341B"/>
    <w:rsid w:val="009D53D0"/>
    <w:rsid w:val="009D58A2"/>
    <w:rsid w:val="009E1F08"/>
    <w:rsid w:val="009E5634"/>
    <w:rsid w:val="009F4A4F"/>
    <w:rsid w:val="00A019AC"/>
    <w:rsid w:val="00A13EE7"/>
    <w:rsid w:val="00A26F23"/>
    <w:rsid w:val="00A270B7"/>
    <w:rsid w:val="00A27567"/>
    <w:rsid w:val="00A31AFC"/>
    <w:rsid w:val="00A31D41"/>
    <w:rsid w:val="00A325C1"/>
    <w:rsid w:val="00A34969"/>
    <w:rsid w:val="00A45495"/>
    <w:rsid w:val="00A56CFA"/>
    <w:rsid w:val="00A60FBF"/>
    <w:rsid w:val="00A66984"/>
    <w:rsid w:val="00A70E62"/>
    <w:rsid w:val="00A741EE"/>
    <w:rsid w:val="00A74383"/>
    <w:rsid w:val="00A77D1A"/>
    <w:rsid w:val="00A846ED"/>
    <w:rsid w:val="00A86FCC"/>
    <w:rsid w:val="00A93A83"/>
    <w:rsid w:val="00A94F7B"/>
    <w:rsid w:val="00A95008"/>
    <w:rsid w:val="00A97CC6"/>
    <w:rsid w:val="00AA1AC1"/>
    <w:rsid w:val="00AB0122"/>
    <w:rsid w:val="00AB6C38"/>
    <w:rsid w:val="00AC04C9"/>
    <w:rsid w:val="00AC7827"/>
    <w:rsid w:val="00AE1F34"/>
    <w:rsid w:val="00AE20A1"/>
    <w:rsid w:val="00AE3C68"/>
    <w:rsid w:val="00AF0185"/>
    <w:rsid w:val="00AF04DC"/>
    <w:rsid w:val="00AF2F14"/>
    <w:rsid w:val="00AF7F7F"/>
    <w:rsid w:val="00B02D32"/>
    <w:rsid w:val="00B035AF"/>
    <w:rsid w:val="00B046CC"/>
    <w:rsid w:val="00B108C0"/>
    <w:rsid w:val="00B305A0"/>
    <w:rsid w:val="00B31692"/>
    <w:rsid w:val="00B31D1B"/>
    <w:rsid w:val="00B33D37"/>
    <w:rsid w:val="00B34210"/>
    <w:rsid w:val="00B35ECB"/>
    <w:rsid w:val="00B40AAE"/>
    <w:rsid w:val="00B43ADC"/>
    <w:rsid w:val="00B46144"/>
    <w:rsid w:val="00B50948"/>
    <w:rsid w:val="00B53314"/>
    <w:rsid w:val="00B534AB"/>
    <w:rsid w:val="00B57231"/>
    <w:rsid w:val="00B64481"/>
    <w:rsid w:val="00B64962"/>
    <w:rsid w:val="00B70F17"/>
    <w:rsid w:val="00B727E8"/>
    <w:rsid w:val="00B80382"/>
    <w:rsid w:val="00B90C8E"/>
    <w:rsid w:val="00B910B5"/>
    <w:rsid w:val="00B937B0"/>
    <w:rsid w:val="00BA312E"/>
    <w:rsid w:val="00BA3F89"/>
    <w:rsid w:val="00BA4E3E"/>
    <w:rsid w:val="00BB19D6"/>
    <w:rsid w:val="00BD1C07"/>
    <w:rsid w:val="00BD3116"/>
    <w:rsid w:val="00BD3CD2"/>
    <w:rsid w:val="00BD42BA"/>
    <w:rsid w:val="00BD4979"/>
    <w:rsid w:val="00BD7551"/>
    <w:rsid w:val="00BE05D8"/>
    <w:rsid w:val="00BE6303"/>
    <w:rsid w:val="00BF5611"/>
    <w:rsid w:val="00BF7293"/>
    <w:rsid w:val="00C0055A"/>
    <w:rsid w:val="00C05EF4"/>
    <w:rsid w:val="00C12B7A"/>
    <w:rsid w:val="00C1550F"/>
    <w:rsid w:val="00C16315"/>
    <w:rsid w:val="00C21BC3"/>
    <w:rsid w:val="00C228BB"/>
    <w:rsid w:val="00C22CF5"/>
    <w:rsid w:val="00C230C2"/>
    <w:rsid w:val="00C26051"/>
    <w:rsid w:val="00C27669"/>
    <w:rsid w:val="00C33B60"/>
    <w:rsid w:val="00C42BEC"/>
    <w:rsid w:val="00C42F32"/>
    <w:rsid w:val="00C460CE"/>
    <w:rsid w:val="00C4729E"/>
    <w:rsid w:val="00C50932"/>
    <w:rsid w:val="00C51A58"/>
    <w:rsid w:val="00C63E52"/>
    <w:rsid w:val="00C71868"/>
    <w:rsid w:val="00C74860"/>
    <w:rsid w:val="00C749F2"/>
    <w:rsid w:val="00C76C15"/>
    <w:rsid w:val="00C96629"/>
    <w:rsid w:val="00CA0938"/>
    <w:rsid w:val="00CA1872"/>
    <w:rsid w:val="00CB237C"/>
    <w:rsid w:val="00CB3862"/>
    <w:rsid w:val="00CD21B6"/>
    <w:rsid w:val="00CE2A6B"/>
    <w:rsid w:val="00CE3D74"/>
    <w:rsid w:val="00CE4500"/>
    <w:rsid w:val="00CE4603"/>
    <w:rsid w:val="00CE485F"/>
    <w:rsid w:val="00CF0249"/>
    <w:rsid w:val="00D03E16"/>
    <w:rsid w:val="00D1011B"/>
    <w:rsid w:val="00D1342A"/>
    <w:rsid w:val="00D1717E"/>
    <w:rsid w:val="00D201A6"/>
    <w:rsid w:val="00D22E57"/>
    <w:rsid w:val="00D236D0"/>
    <w:rsid w:val="00D24077"/>
    <w:rsid w:val="00D27A66"/>
    <w:rsid w:val="00D34476"/>
    <w:rsid w:val="00D4273E"/>
    <w:rsid w:val="00D440CC"/>
    <w:rsid w:val="00D527CE"/>
    <w:rsid w:val="00D53792"/>
    <w:rsid w:val="00D54BC1"/>
    <w:rsid w:val="00D57DAC"/>
    <w:rsid w:val="00D6491E"/>
    <w:rsid w:val="00D7287B"/>
    <w:rsid w:val="00D73902"/>
    <w:rsid w:val="00D800E5"/>
    <w:rsid w:val="00D80482"/>
    <w:rsid w:val="00D846EB"/>
    <w:rsid w:val="00D85ADA"/>
    <w:rsid w:val="00D868E0"/>
    <w:rsid w:val="00D927FE"/>
    <w:rsid w:val="00D93035"/>
    <w:rsid w:val="00D93E84"/>
    <w:rsid w:val="00D97EA4"/>
    <w:rsid w:val="00DA02B1"/>
    <w:rsid w:val="00DA4961"/>
    <w:rsid w:val="00DB3E0C"/>
    <w:rsid w:val="00DB7885"/>
    <w:rsid w:val="00DD12E3"/>
    <w:rsid w:val="00DD21CA"/>
    <w:rsid w:val="00DD4DA5"/>
    <w:rsid w:val="00DD69A1"/>
    <w:rsid w:val="00DE73F7"/>
    <w:rsid w:val="00DE7CBF"/>
    <w:rsid w:val="00DE7D91"/>
    <w:rsid w:val="00DF1012"/>
    <w:rsid w:val="00DF17BF"/>
    <w:rsid w:val="00E0396A"/>
    <w:rsid w:val="00E04454"/>
    <w:rsid w:val="00E10F5F"/>
    <w:rsid w:val="00E13C3F"/>
    <w:rsid w:val="00E14B45"/>
    <w:rsid w:val="00E1611C"/>
    <w:rsid w:val="00E201B1"/>
    <w:rsid w:val="00E21FD3"/>
    <w:rsid w:val="00E37AE1"/>
    <w:rsid w:val="00E4098B"/>
    <w:rsid w:val="00E40D45"/>
    <w:rsid w:val="00E4473B"/>
    <w:rsid w:val="00E512F3"/>
    <w:rsid w:val="00E51639"/>
    <w:rsid w:val="00E5412C"/>
    <w:rsid w:val="00E66B76"/>
    <w:rsid w:val="00E71950"/>
    <w:rsid w:val="00E73CBF"/>
    <w:rsid w:val="00E76F3C"/>
    <w:rsid w:val="00E772C5"/>
    <w:rsid w:val="00E841B1"/>
    <w:rsid w:val="00E86B74"/>
    <w:rsid w:val="00E90A38"/>
    <w:rsid w:val="00E947E1"/>
    <w:rsid w:val="00E96FD5"/>
    <w:rsid w:val="00EB5537"/>
    <w:rsid w:val="00EC1DE6"/>
    <w:rsid w:val="00ED08C9"/>
    <w:rsid w:val="00EE1317"/>
    <w:rsid w:val="00EE3F2F"/>
    <w:rsid w:val="00EF04DD"/>
    <w:rsid w:val="00EF1D32"/>
    <w:rsid w:val="00EF25B5"/>
    <w:rsid w:val="00EF433A"/>
    <w:rsid w:val="00EF6DFA"/>
    <w:rsid w:val="00F03802"/>
    <w:rsid w:val="00F074A3"/>
    <w:rsid w:val="00F07A90"/>
    <w:rsid w:val="00F14CC7"/>
    <w:rsid w:val="00F15401"/>
    <w:rsid w:val="00F168FC"/>
    <w:rsid w:val="00F177B9"/>
    <w:rsid w:val="00F2659E"/>
    <w:rsid w:val="00F279F8"/>
    <w:rsid w:val="00F3535A"/>
    <w:rsid w:val="00F42D3B"/>
    <w:rsid w:val="00F51E4D"/>
    <w:rsid w:val="00F52620"/>
    <w:rsid w:val="00F5282E"/>
    <w:rsid w:val="00F54D34"/>
    <w:rsid w:val="00F55D5E"/>
    <w:rsid w:val="00F57843"/>
    <w:rsid w:val="00F61F61"/>
    <w:rsid w:val="00F70777"/>
    <w:rsid w:val="00F75EC5"/>
    <w:rsid w:val="00F779C7"/>
    <w:rsid w:val="00F83E17"/>
    <w:rsid w:val="00F84634"/>
    <w:rsid w:val="00F848D0"/>
    <w:rsid w:val="00F902C5"/>
    <w:rsid w:val="00F97B37"/>
    <w:rsid w:val="00FA0330"/>
    <w:rsid w:val="00FA0829"/>
    <w:rsid w:val="00FA723E"/>
    <w:rsid w:val="00FA7414"/>
    <w:rsid w:val="00FB19F3"/>
    <w:rsid w:val="00FB7092"/>
    <w:rsid w:val="00FC1D33"/>
    <w:rsid w:val="00FC3865"/>
    <w:rsid w:val="00FC5046"/>
    <w:rsid w:val="00FD11DC"/>
    <w:rsid w:val="00FD2EFF"/>
    <w:rsid w:val="00FD485A"/>
    <w:rsid w:val="00FD5C0B"/>
    <w:rsid w:val="00FD636C"/>
    <w:rsid w:val="00FE017F"/>
    <w:rsid w:val="00FE170F"/>
    <w:rsid w:val="00FF0DB8"/>
    <w:rsid w:val="00FF1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926A69E-AF8B-4366-98EF-59CDB725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CC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B30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3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 Indent"/>
    <w:basedOn w:val="a"/>
    <w:link w:val="a4"/>
    <w:unhideWhenUsed/>
    <w:rsid w:val="003C1EB8"/>
    <w:pPr>
      <w:suppressAutoHyphens w:val="0"/>
      <w:spacing w:after="120"/>
      <w:ind w:left="283"/>
    </w:pPr>
    <w:rPr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3C1EB8"/>
    <w:rPr>
      <w:sz w:val="24"/>
      <w:szCs w:val="24"/>
    </w:rPr>
  </w:style>
  <w:style w:type="paragraph" w:styleId="a5">
    <w:name w:val="List Paragraph"/>
    <w:basedOn w:val="a"/>
    <w:uiPriority w:val="34"/>
    <w:qFormat/>
    <w:rsid w:val="003A36AC"/>
    <w:pPr>
      <w:ind w:left="720"/>
      <w:contextualSpacing/>
    </w:pPr>
  </w:style>
  <w:style w:type="paragraph" w:customStyle="1" w:styleId="a6">
    <w:name w:val="Прижатый влево"/>
    <w:basedOn w:val="a"/>
    <w:next w:val="a"/>
    <w:uiPriority w:val="99"/>
    <w:rsid w:val="00F52620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7">
    <w:name w:val="Hyperlink"/>
    <w:basedOn w:val="a0"/>
    <w:uiPriority w:val="99"/>
    <w:semiHidden/>
    <w:unhideWhenUsed/>
    <w:rsid w:val="00F5262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2620"/>
    <w:rPr>
      <w:color w:val="800080"/>
      <w:u w:val="single"/>
    </w:rPr>
  </w:style>
  <w:style w:type="paragraph" w:customStyle="1" w:styleId="font5">
    <w:name w:val="font5"/>
    <w:basedOn w:val="a"/>
    <w:rsid w:val="00F5262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nt6">
    <w:name w:val="font6"/>
    <w:basedOn w:val="a"/>
    <w:rsid w:val="00F52620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paragraph" w:customStyle="1" w:styleId="xl66">
    <w:name w:val="xl66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7">
    <w:name w:val="xl67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8">
    <w:name w:val="xl68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9">
    <w:name w:val="xl69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70">
    <w:name w:val="xl70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2">
    <w:name w:val="xl72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3">
    <w:name w:val="xl73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4">
    <w:name w:val="xl74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5">
    <w:name w:val="xl75"/>
    <w:basedOn w:val="a"/>
    <w:rsid w:val="00F52620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6">
    <w:name w:val="xl76"/>
    <w:basedOn w:val="a"/>
    <w:rsid w:val="00F52620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7">
    <w:name w:val="xl77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8">
    <w:name w:val="xl78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9">
    <w:name w:val="xl79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80">
    <w:name w:val="xl80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1">
    <w:name w:val="xl81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2">
    <w:name w:val="xl82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3">
    <w:name w:val="xl83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4">
    <w:name w:val="xl84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5">
    <w:name w:val="xl85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6">
    <w:name w:val="xl86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7">
    <w:name w:val="xl87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8">
    <w:name w:val="xl88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89">
    <w:name w:val="xl89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0">
    <w:name w:val="xl90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1">
    <w:name w:val="xl91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2">
    <w:name w:val="xl92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93">
    <w:name w:val="xl93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4">
    <w:name w:val="xl94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96">
    <w:name w:val="xl96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7">
    <w:name w:val="xl97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8">
    <w:name w:val="xl98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9">
    <w:name w:val="xl99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00">
    <w:name w:val="xl100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1">
    <w:name w:val="xl101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102">
    <w:name w:val="xl102"/>
    <w:basedOn w:val="a"/>
    <w:rsid w:val="00F52620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3">
    <w:name w:val="xl103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4">
    <w:name w:val="xl104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5">
    <w:name w:val="xl105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6">
    <w:name w:val="xl106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7">
    <w:name w:val="xl107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8">
    <w:name w:val="xl108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9">
    <w:name w:val="xl109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0">
    <w:name w:val="xl110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1">
    <w:name w:val="xl111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12">
    <w:name w:val="xl112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3">
    <w:name w:val="xl113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4">
    <w:name w:val="xl114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15">
    <w:name w:val="xl115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</w:pPr>
    <w:rPr>
      <w:lang w:eastAsia="ru-RU"/>
    </w:rPr>
  </w:style>
  <w:style w:type="paragraph" w:customStyle="1" w:styleId="xl116">
    <w:name w:val="xl116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17">
    <w:name w:val="xl117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8">
    <w:name w:val="xl118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9">
    <w:name w:val="xl119"/>
    <w:basedOn w:val="a"/>
    <w:rsid w:val="00F52620"/>
    <w:pP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F52620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21">
    <w:name w:val="xl121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F52620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4">
    <w:name w:val="xl124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5">
    <w:name w:val="xl125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27">
    <w:name w:val="xl127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9">
    <w:name w:val="xl129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30">
    <w:name w:val="xl130"/>
    <w:basedOn w:val="a"/>
    <w:rsid w:val="00F5262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31">
    <w:name w:val="xl131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32">
    <w:name w:val="xl132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36">
    <w:name w:val="xl136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137">
    <w:name w:val="xl137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lang w:eastAsia="ru-RU"/>
    </w:rPr>
  </w:style>
  <w:style w:type="paragraph" w:customStyle="1" w:styleId="xl138">
    <w:name w:val="xl138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39">
    <w:name w:val="xl139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40">
    <w:name w:val="xl140"/>
    <w:basedOn w:val="a"/>
    <w:rsid w:val="00F52620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41">
    <w:name w:val="xl141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2">
    <w:name w:val="xl142"/>
    <w:basedOn w:val="a"/>
    <w:rsid w:val="00F52620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143">
    <w:name w:val="xl143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lang w:eastAsia="ru-RU"/>
    </w:rPr>
  </w:style>
  <w:style w:type="paragraph" w:customStyle="1" w:styleId="xl144">
    <w:name w:val="xl144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lang w:eastAsia="ru-RU"/>
    </w:rPr>
  </w:style>
  <w:style w:type="paragraph" w:customStyle="1" w:styleId="xl145">
    <w:name w:val="xl145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46">
    <w:name w:val="xl146"/>
    <w:basedOn w:val="a"/>
    <w:rsid w:val="00F52620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7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dmila\Desktop\Microsoft%20Wor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E4865-BFE9-45C3-A868-31A38140E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Microsoft Word</Template>
  <TotalTime>1001</TotalTime>
  <Pages>24</Pages>
  <Words>4841</Words>
  <Characters>27596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Пользователь Windows</cp:lastModifiedBy>
  <cp:revision>387</cp:revision>
  <cp:lastPrinted>2026-07-06T13:19:00Z</cp:lastPrinted>
  <dcterms:created xsi:type="dcterms:W3CDTF">2017-01-20T13:14:00Z</dcterms:created>
  <dcterms:modified xsi:type="dcterms:W3CDTF">2026-09-11T12:07:00Z</dcterms:modified>
</cp:coreProperties>
</file>