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676" w:rsidRDefault="00750676" w:rsidP="0075067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6E792D" w:rsidRDefault="006E792D" w:rsidP="006E792D">
      <w:pPr>
        <w:jc w:val="center"/>
        <w:rPr>
          <w:b/>
          <w:sz w:val="28"/>
          <w:szCs w:val="28"/>
        </w:rPr>
      </w:pPr>
      <w:r w:rsidRPr="00D96472">
        <w:rPr>
          <w:b/>
          <w:sz w:val="28"/>
          <w:szCs w:val="28"/>
        </w:rPr>
        <w:t>СОВЕТ НОВОДЖЕРЕЛИЕВСКОГО СЕЛЬСКОГО ПОСЕЛЕНИЯ</w:t>
      </w:r>
      <w:r w:rsidRPr="00D96472">
        <w:rPr>
          <w:b/>
          <w:sz w:val="28"/>
          <w:szCs w:val="28"/>
        </w:rPr>
        <w:br/>
        <w:t>БРЮХОВЕЦКОГО</w:t>
      </w:r>
      <w:r>
        <w:rPr>
          <w:b/>
          <w:sz w:val="28"/>
          <w:szCs w:val="28"/>
        </w:rPr>
        <w:t xml:space="preserve"> МУНИЦИПАЛЬНОГО</w:t>
      </w:r>
      <w:r w:rsidRPr="00D96472">
        <w:rPr>
          <w:b/>
          <w:sz w:val="28"/>
          <w:szCs w:val="28"/>
        </w:rPr>
        <w:t xml:space="preserve"> РАЙОНА</w:t>
      </w:r>
    </w:p>
    <w:p w:rsidR="006E792D" w:rsidRPr="00D96472" w:rsidRDefault="006E792D" w:rsidP="006E79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  <w:r w:rsidRPr="00D96472">
        <w:rPr>
          <w:b/>
          <w:sz w:val="28"/>
          <w:szCs w:val="28"/>
        </w:rPr>
        <w:br/>
      </w:r>
    </w:p>
    <w:p w:rsidR="006E792D" w:rsidRPr="00D96472" w:rsidRDefault="006E792D" w:rsidP="006E792D">
      <w:pPr>
        <w:jc w:val="center"/>
        <w:rPr>
          <w:b/>
          <w:sz w:val="32"/>
          <w:szCs w:val="32"/>
        </w:rPr>
      </w:pPr>
      <w:r w:rsidRPr="00D96472">
        <w:rPr>
          <w:b/>
          <w:sz w:val="32"/>
          <w:szCs w:val="32"/>
        </w:rPr>
        <w:t>РЕШЕНИЕ</w:t>
      </w:r>
    </w:p>
    <w:p w:rsidR="006E792D" w:rsidRPr="00D96472" w:rsidRDefault="006E792D" w:rsidP="006E792D">
      <w:pPr>
        <w:rPr>
          <w:sz w:val="28"/>
          <w:szCs w:val="28"/>
        </w:rPr>
      </w:pPr>
    </w:p>
    <w:p w:rsidR="00B70F17" w:rsidRDefault="00706E02" w:rsidP="00F14CC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36A02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750676">
        <w:rPr>
          <w:sz w:val="28"/>
          <w:szCs w:val="28"/>
        </w:rPr>
        <w:t>_________</w:t>
      </w:r>
      <w:r w:rsidR="00C749F2">
        <w:rPr>
          <w:sz w:val="28"/>
          <w:szCs w:val="28"/>
        </w:rPr>
        <w:tab/>
      </w:r>
      <w:r w:rsidR="00C749F2">
        <w:rPr>
          <w:sz w:val="28"/>
          <w:szCs w:val="28"/>
        </w:rPr>
        <w:tab/>
      </w:r>
      <w:r w:rsidR="00C749F2">
        <w:rPr>
          <w:sz w:val="28"/>
          <w:szCs w:val="28"/>
        </w:rPr>
        <w:tab/>
      </w:r>
      <w:r w:rsidR="00C749F2">
        <w:rPr>
          <w:sz w:val="28"/>
          <w:szCs w:val="28"/>
        </w:rPr>
        <w:tab/>
      </w:r>
      <w:r w:rsidR="00C749F2">
        <w:rPr>
          <w:sz w:val="28"/>
          <w:szCs w:val="28"/>
        </w:rPr>
        <w:tab/>
      </w:r>
      <w:r w:rsidR="00C749F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</w:t>
      </w:r>
      <w:r w:rsidR="00012855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D47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6D022D">
        <w:rPr>
          <w:sz w:val="28"/>
          <w:szCs w:val="28"/>
        </w:rPr>
        <w:t>№</w:t>
      </w:r>
      <w:r w:rsidR="004A4C20">
        <w:rPr>
          <w:sz w:val="28"/>
          <w:szCs w:val="28"/>
        </w:rPr>
        <w:t xml:space="preserve"> </w:t>
      </w:r>
      <w:r w:rsidR="00750676">
        <w:rPr>
          <w:sz w:val="28"/>
          <w:szCs w:val="28"/>
        </w:rPr>
        <w:t>____</w:t>
      </w:r>
      <w:r>
        <w:rPr>
          <w:sz w:val="28"/>
          <w:szCs w:val="28"/>
        </w:rPr>
        <w:t xml:space="preserve"> </w:t>
      </w:r>
    </w:p>
    <w:p w:rsidR="00B70F17" w:rsidRDefault="00F14CC7" w:rsidP="00B70F17">
      <w:pPr>
        <w:jc w:val="center"/>
        <w:rPr>
          <w:b/>
          <w:sz w:val="28"/>
        </w:rPr>
      </w:pPr>
      <w:r>
        <w:t>ст-ца Новоджерелиевская</w:t>
      </w:r>
      <w:r>
        <w:rPr>
          <w:sz w:val="28"/>
          <w:szCs w:val="28"/>
        </w:rPr>
        <w:br/>
      </w:r>
    </w:p>
    <w:p w:rsidR="006B2B9E" w:rsidRDefault="006B2B9E" w:rsidP="00B70F17">
      <w:pPr>
        <w:jc w:val="center"/>
        <w:rPr>
          <w:b/>
          <w:sz w:val="28"/>
        </w:rPr>
      </w:pPr>
    </w:p>
    <w:p w:rsidR="00F14CC7" w:rsidRDefault="00F14CC7" w:rsidP="00F14CC7">
      <w:pPr>
        <w:jc w:val="center"/>
        <w:rPr>
          <w:b/>
          <w:sz w:val="28"/>
          <w:szCs w:val="28"/>
        </w:rPr>
      </w:pPr>
      <w:r>
        <w:rPr>
          <w:b/>
          <w:sz w:val="28"/>
        </w:rPr>
        <w:t>О внесении изменени</w:t>
      </w:r>
      <w:r w:rsidR="006E792D">
        <w:rPr>
          <w:b/>
          <w:sz w:val="28"/>
        </w:rPr>
        <w:t>я</w:t>
      </w:r>
      <w:r>
        <w:rPr>
          <w:b/>
          <w:sz w:val="28"/>
        </w:rPr>
        <w:t xml:space="preserve"> в решение Совета Новоджерелиевского сельского пос</w:t>
      </w:r>
      <w:r w:rsidR="00054EAF">
        <w:rPr>
          <w:b/>
          <w:sz w:val="28"/>
        </w:rPr>
        <w:t xml:space="preserve">еления Брюховецкого района от </w:t>
      </w:r>
      <w:r w:rsidR="002B30A8">
        <w:rPr>
          <w:b/>
          <w:sz w:val="28"/>
        </w:rPr>
        <w:t>28</w:t>
      </w:r>
      <w:r w:rsidR="00326682">
        <w:rPr>
          <w:b/>
          <w:sz w:val="28"/>
        </w:rPr>
        <w:t xml:space="preserve"> ноября</w:t>
      </w:r>
      <w:r w:rsidR="0002432C">
        <w:rPr>
          <w:b/>
          <w:sz w:val="28"/>
        </w:rPr>
        <w:t xml:space="preserve"> </w:t>
      </w:r>
      <w:r w:rsidR="006D022D" w:rsidRPr="00B64962">
        <w:rPr>
          <w:b/>
          <w:sz w:val="28"/>
        </w:rPr>
        <w:t>20</w:t>
      </w:r>
      <w:r w:rsidR="005E5D66">
        <w:rPr>
          <w:b/>
          <w:sz w:val="28"/>
        </w:rPr>
        <w:t>2</w:t>
      </w:r>
      <w:r w:rsidR="002B30A8">
        <w:rPr>
          <w:b/>
          <w:sz w:val="28"/>
        </w:rPr>
        <w:t>5</w:t>
      </w:r>
      <w:r w:rsidR="00353E3B">
        <w:rPr>
          <w:b/>
          <w:sz w:val="28"/>
        </w:rPr>
        <w:t xml:space="preserve"> </w:t>
      </w:r>
      <w:r>
        <w:rPr>
          <w:b/>
          <w:sz w:val="28"/>
        </w:rPr>
        <w:t xml:space="preserve">года </w:t>
      </w:r>
      <w:r w:rsidR="005E5D66">
        <w:rPr>
          <w:b/>
          <w:sz w:val="28"/>
          <w:szCs w:val="28"/>
        </w:rPr>
        <w:t xml:space="preserve">№ </w:t>
      </w:r>
      <w:r w:rsidR="002B30A8">
        <w:rPr>
          <w:b/>
          <w:sz w:val="28"/>
          <w:szCs w:val="28"/>
        </w:rPr>
        <w:t>60</w:t>
      </w:r>
      <w:r>
        <w:rPr>
          <w:b/>
          <w:sz w:val="28"/>
          <w:szCs w:val="28"/>
        </w:rPr>
        <w:t xml:space="preserve"> «О бюджете Новоджерелиевского сельского посел</w:t>
      </w:r>
      <w:r w:rsidR="002B30A8">
        <w:rPr>
          <w:b/>
          <w:sz w:val="28"/>
          <w:szCs w:val="28"/>
        </w:rPr>
        <w:t>ения Брюховецкого района на 2026</w:t>
      </w:r>
      <w:r>
        <w:rPr>
          <w:b/>
          <w:sz w:val="28"/>
          <w:szCs w:val="28"/>
        </w:rPr>
        <w:t xml:space="preserve"> год»</w:t>
      </w:r>
    </w:p>
    <w:p w:rsidR="00152E5B" w:rsidRDefault="00152E5B" w:rsidP="00F14CC7">
      <w:pPr>
        <w:rPr>
          <w:b/>
          <w:sz w:val="28"/>
          <w:szCs w:val="28"/>
        </w:rPr>
      </w:pPr>
    </w:p>
    <w:p w:rsidR="006B2B9E" w:rsidRDefault="006B2B9E" w:rsidP="00F14CC7">
      <w:pPr>
        <w:rPr>
          <w:b/>
          <w:sz w:val="28"/>
          <w:szCs w:val="28"/>
        </w:rPr>
      </w:pPr>
    </w:p>
    <w:p w:rsidR="006B2B9E" w:rsidRPr="00DE22AF" w:rsidRDefault="006B2B9E" w:rsidP="00F14CC7">
      <w:pPr>
        <w:rPr>
          <w:b/>
          <w:sz w:val="28"/>
          <w:szCs w:val="28"/>
        </w:rPr>
      </w:pPr>
    </w:p>
    <w:p w:rsidR="00082A87" w:rsidRPr="00621D01" w:rsidRDefault="00082A87" w:rsidP="005434F8">
      <w:pPr>
        <w:ind w:firstLine="709"/>
        <w:jc w:val="both"/>
        <w:rPr>
          <w:sz w:val="28"/>
          <w:szCs w:val="28"/>
        </w:rPr>
      </w:pPr>
      <w:r w:rsidRPr="00621D01">
        <w:rPr>
          <w:sz w:val="28"/>
          <w:szCs w:val="28"/>
        </w:rPr>
        <w:t>В соответствии с Уставом Новоджерелиевского сельского поселения Брюховецкого</w:t>
      </w:r>
      <w:r w:rsidR="006E792D">
        <w:rPr>
          <w:sz w:val="28"/>
          <w:szCs w:val="28"/>
        </w:rPr>
        <w:t xml:space="preserve"> муниципального</w:t>
      </w:r>
      <w:r w:rsidRPr="00621D01">
        <w:rPr>
          <w:sz w:val="28"/>
          <w:szCs w:val="28"/>
        </w:rPr>
        <w:t xml:space="preserve"> района</w:t>
      </w:r>
      <w:r w:rsidR="006E792D">
        <w:rPr>
          <w:sz w:val="28"/>
          <w:szCs w:val="28"/>
        </w:rPr>
        <w:t xml:space="preserve"> Краснодарского края</w:t>
      </w:r>
      <w:r w:rsidRPr="00621D01">
        <w:rPr>
          <w:sz w:val="28"/>
          <w:szCs w:val="28"/>
        </w:rPr>
        <w:t xml:space="preserve">, Совет Новоджерелиевского сельского поселения Брюховецкого </w:t>
      </w:r>
      <w:r w:rsidR="006E792D">
        <w:rPr>
          <w:sz w:val="28"/>
          <w:szCs w:val="28"/>
        </w:rPr>
        <w:t xml:space="preserve">муниципального </w:t>
      </w:r>
      <w:r w:rsidRPr="00621D01">
        <w:rPr>
          <w:sz w:val="28"/>
          <w:szCs w:val="28"/>
        </w:rPr>
        <w:t xml:space="preserve">района </w:t>
      </w:r>
      <w:r w:rsidR="006E792D">
        <w:rPr>
          <w:sz w:val="28"/>
          <w:szCs w:val="28"/>
        </w:rPr>
        <w:t>Краснодарского края</w:t>
      </w:r>
      <w:r w:rsidR="006E792D" w:rsidRPr="00621D01">
        <w:rPr>
          <w:sz w:val="28"/>
          <w:szCs w:val="28"/>
        </w:rPr>
        <w:t xml:space="preserve"> </w:t>
      </w:r>
      <w:r w:rsidRPr="00621D01">
        <w:rPr>
          <w:sz w:val="28"/>
          <w:szCs w:val="28"/>
        </w:rPr>
        <w:t>р е ш и л:</w:t>
      </w:r>
    </w:p>
    <w:p w:rsidR="00EF1D32" w:rsidRDefault="00191A38" w:rsidP="005434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 Совета Новоджерелиевского сельского пос</w:t>
      </w:r>
      <w:r w:rsidR="002B30A8">
        <w:rPr>
          <w:sz w:val="28"/>
          <w:szCs w:val="28"/>
        </w:rPr>
        <w:t>еления Брюховецкого района от 28</w:t>
      </w:r>
      <w:r w:rsidR="005F04FD">
        <w:rPr>
          <w:sz w:val="28"/>
          <w:szCs w:val="28"/>
        </w:rPr>
        <w:t xml:space="preserve"> ноя</w:t>
      </w:r>
      <w:r w:rsidR="002B30A8">
        <w:rPr>
          <w:sz w:val="28"/>
          <w:szCs w:val="28"/>
        </w:rPr>
        <w:t>бря 2025 года № 60</w:t>
      </w:r>
      <w:r>
        <w:rPr>
          <w:sz w:val="28"/>
          <w:szCs w:val="28"/>
        </w:rPr>
        <w:t xml:space="preserve"> «О бюджете Новоджерелиевского сельского посел</w:t>
      </w:r>
      <w:r w:rsidR="002B30A8">
        <w:rPr>
          <w:sz w:val="28"/>
          <w:szCs w:val="28"/>
        </w:rPr>
        <w:t>ения Брюховецкого района на 2026</w:t>
      </w:r>
      <w:r>
        <w:rPr>
          <w:sz w:val="28"/>
          <w:szCs w:val="28"/>
        </w:rPr>
        <w:t xml:space="preserve"> год» изменени</w:t>
      </w:r>
      <w:r w:rsidR="006E792D">
        <w:rPr>
          <w:sz w:val="28"/>
          <w:szCs w:val="28"/>
        </w:rPr>
        <w:t xml:space="preserve">е, </w:t>
      </w:r>
      <w:r w:rsidR="005434F8">
        <w:rPr>
          <w:sz w:val="28"/>
          <w:szCs w:val="28"/>
        </w:rPr>
        <w:t>изложив приложение № 4 в новой редакции (прилагается).</w:t>
      </w:r>
    </w:p>
    <w:p w:rsidR="00285E51" w:rsidRDefault="00F55D5E" w:rsidP="005434F8">
      <w:pPr>
        <w:tabs>
          <w:tab w:val="left" w:pos="993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85E51">
        <w:rPr>
          <w:sz w:val="28"/>
          <w:szCs w:val="28"/>
        </w:rPr>
        <w:t xml:space="preserve"> Настоящее решение подлежит размещению на официальном сайте администрации Новоджерелиевского сельского поселения Брюховецкого </w:t>
      </w:r>
      <w:r w:rsidR="006E792D">
        <w:rPr>
          <w:sz w:val="28"/>
          <w:szCs w:val="28"/>
        </w:rPr>
        <w:t xml:space="preserve">муниципального </w:t>
      </w:r>
      <w:r w:rsidR="00285E51">
        <w:rPr>
          <w:sz w:val="28"/>
          <w:szCs w:val="28"/>
        </w:rPr>
        <w:t>района</w:t>
      </w:r>
      <w:r w:rsidR="006E792D">
        <w:rPr>
          <w:sz w:val="28"/>
          <w:szCs w:val="28"/>
        </w:rPr>
        <w:t xml:space="preserve"> Краснодарского края</w:t>
      </w:r>
      <w:r w:rsidR="00285E51">
        <w:rPr>
          <w:sz w:val="28"/>
          <w:szCs w:val="28"/>
        </w:rPr>
        <w:t xml:space="preserve"> в информационно-телекоммуникационной сети «Интернет» и официальному опубликованию в сетевом издании «ВЕСТНИК-ИНФО» не позднее 10 дней после его подписания</w:t>
      </w:r>
      <w:r>
        <w:rPr>
          <w:sz w:val="28"/>
          <w:szCs w:val="28"/>
        </w:rPr>
        <w:t xml:space="preserve"> в установленном порядке.</w:t>
      </w:r>
    </w:p>
    <w:p w:rsidR="006E792D" w:rsidRDefault="00F55D5E" w:rsidP="005434F8">
      <w:pPr>
        <w:tabs>
          <w:tab w:val="left" w:pos="993"/>
          <w:tab w:val="left" w:pos="1985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B77FA" w:rsidRPr="00C42F32">
        <w:rPr>
          <w:sz w:val="28"/>
          <w:szCs w:val="28"/>
        </w:rPr>
        <w:t>.</w:t>
      </w:r>
      <w:r w:rsidR="0088763C" w:rsidRPr="0088763C">
        <w:rPr>
          <w:sz w:val="28"/>
          <w:szCs w:val="28"/>
        </w:rPr>
        <w:t xml:space="preserve"> </w:t>
      </w:r>
      <w:r w:rsidR="00360587" w:rsidRPr="00360587">
        <w:rPr>
          <w:sz w:val="28"/>
          <w:szCs w:val="28"/>
        </w:rPr>
        <w:t>Решение вступает в силу со дня его официального опубликования</w:t>
      </w:r>
      <w:r w:rsidR="007B77FA" w:rsidRPr="00C42F32">
        <w:rPr>
          <w:sz w:val="28"/>
          <w:szCs w:val="28"/>
        </w:rPr>
        <w:t>.</w:t>
      </w:r>
    </w:p>
    <w:p w:rsidR="006E792D" w:rsidRDefault="006E792D" w:rsidP="005434F8">
      <w:pPr>
        <w:ind w:firstLine="709"/>
        <w:jc w:val="both"/>
        <w:rPr>
          <w:sz w:val="28"/>
          <w:szCs w:val="28"/>
        </w:rPr>
      </w:pPr>
    </w:p>
    <w:p w:rsidR="00EF1D32" w:rsidRDefault="00EF1D32" w:rsidP="00F14CC7">
      <w:pPr>
        <w:jc w:val="both"/>
        <w:rPr>
          <w:sz w:val="28"/>
          <w:szCs w:val="28"/>
        </w:rPr>
      </w:pPr>
    </w:p>
    <w:p w:rsidR="005434F8" w:rsidRDefault="005434F8" w:rsidP="00F14CC7">
      <w:pPr>
        <w:jc w:val="both"/>
        <w:rPr>
          <w:sz w:val="28"/>
          <w:szCs w:val="28"/>
        </w:rPr>
      </w:pPr>
    </w:p>
    <w:p w:rsidR="006E792D" w:rsidRDefault="006E792D" w:rsidP="006E792D">
      <w:pPr>
        <w:shd w:val="clear" w:color="auto" w:fill="FFFFFF"/>
        <w:jc w:val="both"/>
        <w:rPr>
          <w:color w:val="000000"/>
          <w:sz w:val="28"/>
          <w:szCs w:val="28"/>
        </w:rPr>
      </w:pPr>
      <w:r w:rsidRPr="00DF4A25">
        <w:rPr>
          <w:color w:val="000000"/>
          <w:sz w:val="28"/>
          <w:szCs w:val="28"/>
        </w:rPr>
        <w:t>Глава Новоджерелиевского</w:t>
      </w:r>
      <w:r>
        <w:rPr>
          <w:color w:val="000000"/>
          <w:sz w:val="28"/>
          <w:szCs w:val="28"/>
        </w:rPr>
        <w:t xml:space="preserve"> </w:t>
      </w:r>
      <w:r w:rsidRPr="00DF4A25">
        <w:rPr>
          <w:color w:val="000000"/>
          <w:sz w:val="28"/>
          <w:szCs w:val="28"/>
        </w:rPr>
        <w:t>сельского</w:t>
      </w:r>
      <w:r>
        <w:rPr>
          <w:color w:val="000000"/>
          <w:sz w:val="28"/>
          <w:szCs w:val="28"/>
        </w:rPr>
        <w:t xml:space="preserve"> </w:t>
      </w:r>
      <w:r w:rsidRPr="00DF4A25">
        <w:rPr>
          <w:color w:val="000000"/>
          <w:sz w:val="28"/>
          <w:szCs w:val="28"/>
        </w:rPr>
        <w:t>поселения</w:t>
      </w:r>
    </w:p>
    <w:p w:rsidR="006E792D" w:rsidRPr="00DF4A25" w:rsidRDefault="006E792D" w:rsidP="006E792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Брюховецкого муниципального района</w:t>
      </w:r>
    </w:p>
    <w:p w:rsidR="006E792D" w:rsidRPr="00DF4A25" w:rsidRDefault="006E792D" w:rsidP="006E792D">
      <w:pPr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                                                                        </w:t>
      </w:r>
      <w:r w:rsidRPr="00DF4A25">
        <w:rPr>
          <w:sz w:val="28"/>
          <w:szCs w:val="28"/>
        </w:rPr>
        <w:t>О. В. Ткаченко</w:t>
      </w:r>
    </w:p>
    <w:p w:rsidR="005434F8" w:rsidRDefault="005434F8" w:rsidP="006E792D">
      <w:pPr>
        <w:rPr>
          <w:sz w:val="28"/>
          <w:szCs w:val="28"/>
        </w:rPr>
      </w:pPr>
    </w:p>
    <w:p w:rsidR="006E792D" w:rsidRPr="00DF4A25" w:rsidRDefault="006E792D" w:rsidP="006E792D">
      <w:pPr>
        <w:rPr>
          <w:sz w:val="28"/>
          <w:szCs w:val="28"/>
        </w:rPr>
      </w:pPr>
    </w:p>
    <w:p w:rsidR="006E792D" w:rsidRPr="00DF4A25" w:rsidRDefault="006E792D" w:rsidP="006E792D">
      <w:pPr>
        <w:rPr>
          <w:sz w:val="28"/>
          <w:szCs w:val="28"/>
        </w:rPr>
      </w:pPr>
      <w:r w:rsidRPr="00DF4A25">
        <w:rPr>
          <w:sz w:val="28"/>
          <w:szCs w:val="28"/>
        </w:rPr>
        <w:t>Председатель Совета</w:t>
      </w:r>
    </w:p>
    <w:p w:rsidR="006E792D" w:rsidRPr="00DF4A25" w:rsidRDefault="006E792D" w:rsidP="006E792D">
      <w:pPr>
        <w:rPr>
          <w:sz w:val="28"/>
          <w:szCs w:val="28"/>
        </w:rPr>
      </w:pPr>
      <w:r w:rsidRPr="00DF4A25">
        <w:rPr>
          <w:sz w:val="28"/>
          <w:szCs w:val="28"/>
        </w:rPr>
        <w:t>Новоджерелиевского</w:t>
      </w:r>
      <w:r>
        <w:rPr>
          <w:sz w:val="28"/>
          <w:szCs w:val="28"/>
        </w:rPr>
        <w:t xml:space="preserve"> </w:t>
      </w:r>
      <w:r w:rsidRPr="00DF4A25">
        <w:rPr>
          <w:sz w:val="28"/>
          <w:szCs w:val="28"/>
        </w:rPr>
        <w:t>сельского поселения</w:t>
      </w:r>
    </w:p>
    <w:p w:rsidR="006E792D" w:rsidRDefault="006E792D" w:rsidP="006E792D">
      <w:pPr>
        <w:rPr>
          <w:sz w:val="28"/>
          <w:szCs w:val="28"/>
        </w:rPr>
      </w:pPr>
      <w:r w:rsidRPr="00DF4A25">
        <w:rPr>
          <w:sz w:val="28"/>
          <w:szCs w:val="28"/>
        </w:rPr>
        <w:t xml:space="preserve">Брюховецкого </w:t>
      </w:r>
      <w:r>
        <w:rPr>
          <w:sz w:val="28"/>
          <w:szCs w:val="28"/>
        </w:rPr>
        <w:t xml:space="preserve">муниципального </w:t>
      </w:r>
      <w:r w:rsidRPr="00DF4A25">
        <w:rPr>
          <w:sz w:val="28"/>
          <w:szCs w:val="28"/>
        </w:rPr>
        <w:t>района</w:t>
      </w:r>
    </w:p>
    <w:p w:rsidR="00012855" w:rsidRDefault="006E792D" w:rsidP="00EF1D32">
      <w:pPr>
        <w:rPr>
          <w:sz w:val="28"/>
          <w:szCs w:val="28"/>
        </w:rPr>
        <w:sectPr w:rsidR="00012855" w:rsidSect="00012855">
          <w:head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Краснодарского края                                                                         М.В. Братерская</w:t>
      </w:r>
    </w:p>
    <w:p w:rsidR="005434F8" w:rsidRDefault="005434F8" w:rsidP="005434F8">
      <w:pPr>
        <w:ind w:firstLine="5103"/>
        <w:jc w:val="center"/>
        <w:rPr>
          <w:sz w:val="28"/>
          <w:szCs w:val="28"/>
          <w:lang w:eastAsia="ru-RU"/>
        </w:rPr>
      </w:pPr>
      <w:r>
        <w:rPr>
          <w:sz w:val="28"/>
          <w:szCs w:val="28"/>
        </w:rPr>
        <w:lastRenderedPageBreak/>
        <w:t>ПРИЛОЖЕНИЕ</w:t>
      </w:r>
    </w:p>
    <w:p w:rsidR="005434F8" w:rsidRDefault="005434F8" w:rsidP="005434F8">
      <w:pPr>
        <w:tabs>
          <w:tab w:val="left" w:pos="5760"/>
        </w:tabs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к решению Совета</w:t>
      </w:r>
    </w:p>
    <w:p w:rsidR="005434F8" w:rsidRDefault="005434F8" w:rsidP="005434F8">
      <w:pPr>
        <w:tabs>
          <w:tab w:val="left" w:pos="5760"/>
        </w:tabs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Новоджерелиевского сельского поселения Брюховецкого муниципального района</w:t>
      </w:r>
    </w:p>
    <w:p w:rsidR="005434F8" w:rsidRDefault="005434F8" w:rsidP="005434F8">
      <w:pPr>
        <w:tabs>
          <w:tab w:val="left" w:pos="5760"/>
        </w:tabs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:rsidR="005434F8" w:rsidRDefault="005434F8" w:rsidP="005434F8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50676">
        <w:rPr>
          <w:sz w:val="28"/>
          <w:szCs w:val="28"/>
        </w:rPr>
        <w:t>________</w:t>
      </w:r>
      <w:r>
        <w:rPr>
          <w:sz w:val="28"/>
          <w:szCs w:val="28"/>
        </w:rPr>
        <w:t xml:space="preserve"> № </w:t>
      </w:r>
      <w:r w:rsidR="00750676">
        <w:rPr>
          <w:sz w:val="28"/>
          <w:szCs w:val="28"/>
        </w:rPr>
        <w:t>______</w:t>
      </w:r>
      <w:bookmarkStart w:id="0" w:name="_GoBack"/>
      <w:bookmarkEnd w:id="0"/>
    </w:p>
    <w:p w:rsidR="005434F8" w:rsidRDefault="005434F8" w:rsidP="005434F8">
      <w:pPr>
        <w:ind w:left="5040"/>
        <w:jc w:val="center"/>
        <w:rPr>
          <w:sz w:val="28"/>
          <w:szCs w:val="28"/>
        </w:rPr>
      </w:pPr>
    </w:p>
    <w:p w:rsidR="005434F8" w:rsidRDefault="005434F8" w:rsidP="005434F8">
      <w:pPr>
        <w:ind w:left="5040"/>
        <w:jc w:val="center"/>
        <w:rPr>
          <w:sz w:val="28"/>
          <w:szCs w:val="28"/>
          <w:lang w:eastAsia="ru-RU"/>
        </w:rPr>
      </w:pPr>
      <w:r>
        <w:rPr>
          <w:sz w:val="28"/>
          <w:szCs w:val="28"/>
        </w:rPr>
        <w:t>«ПРИЛОЖЕНИЕ № 4</w:t>
      </w:r>
    </w:p>
    <w:p w:rsidR="005434F8" w:rsidRDefault="005434F8" w:rsidP="005434F8">
      <w:pPr>
        <w:tabs>
          <w:tab w:val="left" w:pos="5760"/>
        </w:tabs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к решению Совета</w:t>
      </w:r>
    </w:p>
    <w:p w:rsidR="005434F8" w:rsidRDefault="005434F8" w:rsidP="005434F8">
      <w:pPr>
        <w:tabs>
          <w:tab w:val="left" w:pos="5760"/>
        </w:tabs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Новоджерелиевского сельского поселения Брюховецкого района</w:t>
      </w:r>
    </w:p>
    <w:p w:rsidR="005434F8" w:rsidRDefault="005434F8" w:rsidP="005434F8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от 28.11.2025 г. № 60</w:t>
      </w:r>
    </w:p>
    <w:p w:rsidR="005434F8" w:rsidRDefault="005434F8" w:rsidP="00EF1D32">
      <w:pPr>
        <w:rPr>
          <w:sz w:val="28"/>
          <w:szCs w:val="28"/>
        </w:rPr>
      </w:pPr>
    </w:p>
    <w:p w:rsidR="005434F8" w:rsidRDefault="005434F8" w:rsidP="00EF1D32">
      <w:pPr>
        <w:rPr>
          <w:sz w:val="28"/>
          <w:szCs w:val="28"/>
        </w:rPr>
      </w:pPr>
    </w:p>
    <w:p w:rsidR="005434F8" w:rsidRPr="005434F8" w:rsidRDefault="005434F8" w:rsidP="005434F8">
      <w:pPr>
        <w:jc w:val="center"/>
        <w:rPr>
          <w:b/>
          <w:sz w:val="28"/>
          <w:szCs w:val="28"/>
        </w:rPr>
      </w:pPr>
      <w:r w:rsidRPr="005434F8">
        <w:rPr>
          <w:b/>
          <w:sz w:val="28"/>
          <w:szCs w:val="28"/>
        </w:rPr>
        <w:t>Ведомственная структура расходов бюджета</w:t>
      </w:r>
    </w:p>
    <w:p w:rsidR="005434F8" w:rsidRDefault="005434F8" w:rsidP="005434F8">
      <w:pPr>
        <w:jc w:val="center"/>
        <w:rPr>
          <w:b/>
          <w:sz w:val="28"/>
          <w:szCs w:val="28"/>
        </w:rPr>
      </w:pPr>
      <w:r w:rsidRPr="005434F8">
        <w:rPr>
          <w:b/>
          <w:sz w:val="28"/>
          <w:szCs w:val="28"/>
        </w:rPr>
        <w:t xml:space="preserve">Новоджерелиевского сельского поселения Брюховецкого района </w:t>
      </w:r>
    </w:p>
    <w:p w:rsidR="005434F8" w:rsidRDefault="005434F8" w:rsidP="005434F8">
      <w:pPr>
        <w:jc w:val="center"/>
        <w:rPr>
          <w:b/>
          <w:sz w:val="28"/>
          <w:szCs w:val="28"/>
        </w:rPr>
      </w:pPr>
      <w:r w:rsidRPr="005434F8">
        <w:rPr>
          <w:b/>
          <w:sz w:val="28"/>
          <w:szCs w:val="28"/>
        </w:rPr>
        <w:t>на 2026 год</w:t>
      </w:r>
    </w:p>
    <w:p w:rsidR="005434F8" w:rsidRDefault="005434F8" w:rsidP="005434F8">
      <w:pPr>
        <w:jc w:val="center"/>
        <w:rPr>
          <w:b/>
          <w:sz w:val="28"/>
          <w:szCs w:val="28"/>
        </w:rPr>
      </w:pP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36"/>
        <w:gridCol w:w="3770"/>
        <w:gridCol w:w="709"/>
        <w:gridCol w:w="567"/>
        <w:gridCol w:w="567"/>
        <w:gridCol w:w="1701"/>
        <w:gridCol w:w="709"/>
        <w:gridCol w:w="1275"/>
      </w:tblGrid>
      <w:tr w:rsidR="005434F8" w:rsidRPr="005434F8" w:rsidTr="005434F8">
        <w:trPr>
          <w:trHeight w:val="63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5434F8">
              <w:rPr>
                <w:rFonts w:ascii="Arial CYR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center"/>
              <w:rPr>
                <w:lang w:eastAsia="ru-RU"/>
              </w:rPr>
            </w:pPr>
            <w:r w:rsidRPr="005434F8">
              <w:rPr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center"/>
              <w:rPr>
                <w:lang w:eastAsia="ru-RU"/>
              </w:rPr>
            </w:pPr>
            <w:r w:rsidRPr="005434F8">
              <w:rPr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center"/>
              <w:rPr>
                <w:lang w:eastAsia="ru-RU"/>
              </w:rPr>
            </w:pPr>
            <w:r w:rsidRPr="005434F8">
              <w:rPr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center"/>
              <w:rPr>
                <w:lang w:eastAsia="ru-RU"/>
              </w:rPr>
            </w:pPr>
            <w:r w:rsidRPr="005434F8">
              <w:rPr>
                <w:lang w:eastAsia="ru-RU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center"/>
              <w:rPr>
                <w:lang w:eastAsia="ru-RU"/>
              </w:rPr>
            </w:pPr>
            <w:r w:rsidRPr="005434F8">
              <w:rPr>
                <w:lang w:eastAsia="ru-RU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center"/>
              <w:rPr>
                <w:lang w:eastAsia="ru-RU"/>
              </w:rPr>
            </w:pPr>
            <w:r w:rsidRPr="005434F8">
              <w:rPr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Default="005434F8" w:rsidP="005434F8">
            <w:pPr>
              <w:suppressAutoHyphens w:val="0"/>
              <w:jc w:val="center"/>
              <w:rPr>
                <w:lang w:eastAsia="ru-RU"/>
              </w:rPr>
            </w:pPr>
            <w:r w:rsidRPr="005434F8">
              <w:rPr>
                <w:lang w:eastAsia="ru-RU"/>
              </w:rPr>
              <w:t>Сумма на 2026 год</w:t>
            </w:r>
          </w:p>
          <w:p w:rsidR="005434F8" w:rsidRPr="005434F8" w:rsidRDefault="005434F8" w:rsidP="005434F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(тыс.руб.)</w:t>
            </w:r>
          </w:p>
        </w:tc>
      </w:tr>
      <w:tr w:rsidR="005434F8" w:rsidRPr="005434F8" w:rsidTr="005434F8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center"/>
              <w:rPr>
                <w:lang w:eastAsia="ru-RU"/>
              </w:rPr>
            </w:pPr>
            <w:r w:rsidRPr="005434F8">
              <w:rPr>
                <w:lang w:eastAsia="ru-RU"/>
              </w:rPr>
              <w:t>1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center"/>
              <w:rPr>
                <w:lang w:eastAsia="ru-RU"/>
              </w:rPr>
            </w:pPr>
            <w:r w:rsidRPr="005434F8">
              <w:rPr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center"/>
              <w:rPr>
                <w:lang w:eastAsia="ru-RU"/>
              </w:rPr>
            </w:pPr>
            <w:r w:rsidRPr="005434F8"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center"/>
              <w:rPr>
                <w:lang w:eastAsia="ru-RU"/>
              </w:rPr>
            </w:pPr>
            <w:r w:rsidRPr="005434F8">
              <w:rPr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center"/>
              <w:rPr>
                <w:lang w:eastAsia="ru-RU"/>
              </w:rPr>
            </w:pPr>
            <w:r w:rsidRPr="005434F8">
              <w:rPr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center"/>
              <w:rPr>
                <w:lang w:eastAsia="ru-RU"/>
              </w:rPr>
            </w:pPr>
            <w:r w:rsidRPr="005434F8">
              <w:rPr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center"/>
              <w:rPr>
                <w:lang w:eastAsia="ru-RU"/>
              </w:rPr>
            </w:pPr>
            <w:r w:rsidRPr="005434F8">
              <w:rPr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center"/>
              <w:rPr>
                <w:lang w:eastAsia="ru-RU"/>
              </w:rPr>
            </w:pPr>
            <w:r w:rsidRPr="005434F8">
              <w:rPr>
                <w:lang w:eastAsia="ru-RU"/>
              </w:rPr>
              <w:t>8</w:t>
            </w:r>
          </w:p>
        </w:tc>
      </w:tr>
      <w:tr w:rsidR="005434F8" w:rsidRPr="005434F8" w:rsidTr="005434F8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 xml:space="preserve">ВСЕГО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145398,7</w:t>
            </w:r>
          </w:p>
        </w:tc>
      </w:tr>
      <w:tr w:rsidR="005434F8" w:rsidRPr="005434F8" w:rsidTr="005434F8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Совет Новоджерелиевского сельского поселения Брюховецкого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94,7</w:t>
            </w:r>
          </w:p>
        </w:tc>
      </w:tr>
      <w:tr w:rsidR="005434F8" w:rsidRPr="005434F8" w:rsidTr="005434F8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94,7</w:t>
            </w:r>
          </w:p>
        </w:tc>
      </w:tr>
      <w:tr w:rsidR="005434F8" w:rsidRPr="005434F8" w:rsidTr="005434F8">
        <w:trPr>
          <w:trHeight w:val="169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94,7</w:t>
            </w:r>
          </w:p>
        </w:tc>
      </w:tr>
      <w:tr w:rsidR="005434F8" w:rsidRPr="005434F8" w:rsidTr="005434F8">
        <w:trPr>
          <w:trHeight w:val="12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Обеспечение деятельности администрации Новоджерелиевского сельского поселения Брюховецкого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94,7</w:t>
            </w:r>
          </w:p>
        </w:tc>
      </w:tr>
      <w:tr w:rsidR="005434F8" w:rsidRPr="005434F8" w:rsidTr="005434F8">
        <w:trPr>
          <w:trHeight w:val="6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Поддержание устойчивого исполнения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94,7</w:t>
            </w:r>
          </w:p>
        </w:tc>
      </w:tr>
      <w:tr w:rsidR="005434F8" w:rsidRPr="005434F8" w:rsidTr="00012855">
        <w:trPr>
          <w:trHeight w:val="13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Осуществление полномочий контрольно-счетных органов сельских поселений по осуществлению внешнего муниципального финансового контроля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52 3 00 20030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94,7</w:t>
            </w:r>
          </w:p>
        </w:tc>
      </w:tr>
      <w:tr w:rsidR="005434F8" w:rsidRPr="005434F8" w:rsidTr="00012855">
        <w:trPr>
          <w:trHeight w:val="36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lastRenderedPageBreak/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52 3 00 20030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94,7</w:t>
            </w:r>
          </w:p>
        </w:tc>
      </w:tr>
      <w:tr w:rsidR="005434F8" w:rsidRPr="005434F8" w:rsidTr="00012855">
        <w:trPr>
          <w:trHeight w:val="109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Администрация Новоджерелиевского сельского поселения Брюховецкого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Cs/>
                <w:lang w:eastAsia="ru-RU"/>
              </w:rPr>
            </w:pPr>
            <w:r w:rsidRPr="005434F8">
              <w:rPr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145304,0</w:t>
            </w:r>
          </w:p>
        </w:tc>
      </w:tr>
      <w:tr w:rsidR="005434F8" w:rsidRPr="005434F8" w:rsidTr="005434F8">
        <w:trPr>
          <w:trHeight w:val="4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13194,5</w:t>
            </w:r>
          </w:p>
        </w:tc>
      </w:tr>
      <w:tr w:rsidR="005434F8" w:rsidRPr="005434F8" w:rsidTr="005434F8">
        <w:trPr>
          <w:trHeight w:val="12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2142,8</w:t>
            </w:r>
          </w:p>
        </w:tc>
      </w:tr>
      <w:tr w:rsidR="005434F8" w:rsidRPr="005434F8" w:rsidTr="005434F8">
        <w:trPr>
          <w:trHeight w:val="6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Обеспечение деятельности главы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2142,8</w:t>
            </w:r>
          </w:p>
        </w:tc>
      </w:tr>
      <w:tr w:rsidR="005434F8" w:rsidRPr="005434F8" w:rsidTr="005434F8">
        <w:trPr>
          <w:trHeight w:val="71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2142,8</w:t>
            </w:r>
          </w:p>
        </w:tc>
      </w:tr>
      <w:tr w:rsidR="005434F8" w:rsidRPr="005434F8" w:rsidTr="005434F8">
        <w:trPr>
          <w:trHeight w:val="7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Расходы на обеспечение функции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51 1 00 00190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2142,8</w:t>
            </w:r>
          </w:p>
        </w:tc>
      </w:tr>
      <w:tr w:rsidR="005434F8" w:rsidRPr="005434F8" w:rsidTr="005434F8">
        <w:trPr>
          <w:trHeight w:val="166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51 1 00 00190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2142,8</w:t>
            </w:r>
          </w:p>
        </w:tc>
      </w:tr>
      <w:tr w:rsidR="005434F8" w:rsidRPr="005434F8" w:rsidTr="005434F8">
        <w:trPr>
          <w:trHeight w:val="19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7583,5</w:t>
            </w:r>
          </w:p>
        </w:tc>
      </w:tr>
      <w:tr w:rsidR="005434F8" w:rsidRPr="005434F8" w:rsidTr="005434F8">
        <w:trPr>
          <w:trHeight w:val="141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Обеспечение деятельности администрации Новоджерелиевского сельского поселения Брюховецкого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7583,5</w:t>
            </w:r>
          </w:p>
        </w:tc>
      </w:tr>
      <w:tr w:rsidR="005434F8" w:rsidRPr="005434F8" w:rsidTr="005434F8">
        <w:trPr>
          <w:trHeight w:val="118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Обеспечение функционирования администрации Новоджерелиевского сельского поселения Брюховецкого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7321,2</w:t>
            </w:r>
          </w:p>
        </w:tc>
      </w:tr>
      <w:tr w:rsidR="005434F8" w:rsidRPr="005434F8" w:rsidTr="00012855">
        <w:trPr>
          <w:trHeight w:val="714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Расходы на обеспечение функции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7321,2</w:t>
            </w:r>
          </w:p>
        </w:tc>
      </w:tr>
      <w:tr w:rsidR="005434F8" w:rsidRPr="005434F8" w:rsidTr="00012855">
        <w:trPr>
          <w:trHeight w:val="193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7286,9</w:t>
            </w:r>
          </w:p>
        </w:tc>
      </w:tr>
      <w:tr w:rsidR="005434F8" w:rsidRPr="005434F8" w:rsidTr="005434F8">
        <w:trPr>
          <w:trHeight w:val="3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34,3</w:t>
            </w:r>
          </w:p>
        </w:tc>
      </w:tr>
      <w:tr w:rsidR="005434F8" w:rsidRPr="005434F8" w:rsidTr="005434F8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Административные комиссии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30,0</w:t>
            </w:r>
          </w:p>
        </w:tc>
      </w:tr>
      <w:tr w:rsidR="005434F8" w:rsidRPr="005434F8" w:rsidTr="005434F8">
        <w:trPr>
          <w:trHeight w:val="13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Осуществление отдельных полномочий Краснодарского края по образованию и организации деятельности административных комиссий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30,0</w:t>
            </w:r>
          </w:p>
        </w:tc>
      </w:tr>
      <w:tr w:rsidR="005434F8" w:rsidRPr="005434F8" w:rsidTr="005434F8">
        <w:trPr>
          <w:trHeight w:val="10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30,0</w:t>
            </w:r>
          </w:p>
        </w:tc>
      </w:tr>
      <w:tr w:rsidR="005434F8" w:rsidRPr="005434F8" w:rsidTr="005434F8">
        <w:trPr>
          <w:trHeight w:val="17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Обеспечение полномочий сельских поселений по осуществлению внутреннего муниципального финансового контроля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232,3</w:t>
            </w:r>
          </w:p>
        </w:tc>
      </w:tr>
      <w:tr w:rsidR="005434F8" w:rsidRPr="005434F8" w:rsidTr="005434F8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Осуществление полномочий по внутреннему муниципальному финансовому контролю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52 5 00 20010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232,3</w:t>
            </w:r>
          </w:p>
        </w:tc>
      </w:tr>
      <w:tr w:rsidR="005434F8" w:rsidRPr="005434F8" w:rsidTr="005434F8">
        <w:trPr>
          <w:trHeight w:val="3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52 5 00 20010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232,3</w:t>
            </w:r>
          </w:p>
        </w:tc>
      </w:tr>
      <w:tr w:rsidR="005434F8" w:rsidRPr="005434F8" w:rsidTr="005434F8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1,0</w:t>
            </w:r>
          </w:p>
        </w:tc>
      </w:tr>
      <w:tr w:rsidR="005434F8" w:rsidRPr="005434F8" w:rsidTr="005434F8">
        <w:trPr>
          <w:trHeight w:val="13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Обеспечение деятельности администрации Новоджерелиевского сельского поселения Брюховецкого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1,0</w:t>
            </w:r>
          </w:p>
        </w:tc>
      </w:tr>
      <w:tr w:rsidR="005434F8" w:rsidRPr="005434F8" w:rsidTr="005434F8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1,0</w:t>
            </w:r>
          </w:p>
        </w:tc>
      </w:tr>
      <w:tr w:rsidR="005434F8" w:rsidRPr="005434F8" w:rsidTr="005434F8">
        <w:trPr>
          <w:trHeight w:val="6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</w:t>
            </w:r>
            <w:r w:rsidRPr="005434F8">
              <w:rPr>
                <w:color w:val="FF0000"/>
                <w:lang w:eastAsia="ru-RU"/>
              </w:rPr>
              <w:t xml:space="preserve"> </w:t>
            </w:r>
            <w:r w:rsidRPr="005434F8">
              <w:rPr>
                <w:lang w:eastAsia="ru-RU"/>
              </w:rPr>
              <w:t>4 00 20590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1,0</w:t>
            </w:r>
          </w:p>
        </w:tc>
      </w:tr>
      <w:tr w:rsidR="005434F8" w:rsidRPr="005434F8" w:rsidTr="005434F8">
        <w:trPr>
          <w:trHeight w:val="3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</w:t>
            </w:r>
            <w:r w:rsidRPr="005434F8">
              <w:rPr>
                <w:color w:val="FF0000"/>
                <w:lang w:eastAsia="ru-RU"/>
              </w:rPr>
              <w:t xml:space="preserve"> </w:t>
            </w:r>
            <w:r w:rsidRPr="005434F8">
              <w:rPr>
                <w:lang w:eastAsia="ru-RU"/>
              </w:rPr>
              <w:t>4 00 20590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1,0</w:t>
            </w:r>
          </w:p>
        </w:tc>
      </w:tr>
      <w:tr w:rsidR="005434F8" w:rsidRPr="005434F8" w:rsidTr="005434F8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3467,2</w:t>
            </w:r>
          </w:p>
        </w:tc>
      </w:tr>
      <w:tr w:rsidR="005434F8" w:rsidRPr="005434F8" w:rsidTr="00012855">
        <w:trPr>
          <w:trHeight w:val="13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Обеспечение деятельности администрации Новоджерелиевского сельского поселения Брюховецкого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51,8</w:t>
            </w:r>
          </w:p>
        </w:tc>
      </w:tr>
      <w:tr w:rsidR="005434F8" w:rsidRPr="005434F8" w:rsidTr="00012855">
        <w:trPr>
          <w:trHeight w:val="97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52 6 00 00000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51,8</w:t>
            </w:r>
          </w:p>
        </w:tc>
      </w:tr>
      <w:tr w:rsidR="005434F8" w:rsidRPr="005434F8" w:rsidTr="005434F8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52 6 00 10010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51,8</w:t>
            </w:r>
          </w:p>
        </w:tc>
      </w:tr>
      <w:tr w:rsidR="005434F8" w:rsidRPr="005434F8" w:rsidTr="005434F8">
        <w:trPr>
          <w:trHeight w:val="19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Муниципальная программа Новоджерелиевского сельского</w:t>
            </w:r>
            <w:r>
              <w:rPr>
                <w:lang w:eastAsia="ru-RU"/>
              </w:rPr>
              <w:t xml:space="preserve"> поселения Брюховецкого района «</w:t>
            </w:r>
            <w:r w:rsidRPr="005434F8">
              <w:rPr>
                <w:lang w:eastAsia="ru-RU"/>
              </w:rPr>
              <w:t>Реализация муниципальных функций, связанных с муниципальным управлением</w:t>
            </w:r>
            <w:r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1602,8</w:t>
            </w:r>
          </w:p>
        </w:tc>
      </w:tr>
      <w:tr w:rsidR="005434F8" w:rsidRPr="005434F8" w:rsidTr="005434F8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01 0 00 10010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174,5</w:t>
            </w:r>
          </w:p>
        </w:tc>
      </w:tr>
      <w:tr w:rsidR="005434F8" w:rsidRPr="005434F8" w:rsidTr="005434F8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Финансирование деятельности по уточнению записей похозяйственного учета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01 0 01 10010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174,5</w:t>
            </w:r>
          </w:p>
        </w:tc>
      </w:tr>
      <w:tr w:rsidR="005434F8" w:rsidRPr="005434F8" w:rsidTr="005434F8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01 0 01 10010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174,5</w:t>
            </w:r>
          </w:p>
        </w:tc>
      </w:tr>
      <w:tr w:rsidR="005434F8" w:rsidRPr="005434F8" w:rsidTr="005434F8">
        <w:trPr>
          <w:trHeight w:val="9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Выполнение других обязательств государства по выплате агентских комиссий и вознаграждений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01 0 00 10020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114,0</w:t>
            </w:r>
          </w:p>
        </w:tc>
      </w:tr>
      <w:tr w:rsidR="005434F8" w:rsidRPr="005434F8" w:rsidTr="005434F8">
        <w:trPr>
          <w:trHeight w:val="697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Финансирование деятельности председателей ТОС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01 0 02 10020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114,0</w:t>
            </w:r>
          </w:p>
        </w:tc>
      </w:tr>
      <w:tr w:rsidR="005434F8" w:rsidRPr="005434F8" w:rsidTr="005434F8">
        <w:trPr>
          <w:trHeight w:val="3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01 0 02 10020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114,0</w:t>
            </w:r>
          </w:p>
        </w:tc>
      </w:tr>
      <w:tr w:rsidR="005434F8" w:rsidRPr="005434F8" w:rsidTr="005434F8">
        <w:trPr>
          <w:trHeight w:val="3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01 0 03 10030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1314,3</w:t>
            </w:r>
          </w:p>
        </w:tc>
      </w:tr>
      <w:tr w:rsidR="005434F8" w:rsidRPr="005434F8" w:rsidTr="005434F8">
        <w:trPr>
          <w:trHeight w:val="922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Прочая закупка товаров, работ и услуг для обеспечения муниципальных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01 0 03 10030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1314,3</w:t>
            </w:r>
          </w:p>
        </w:tc>
      </w:tr>
      <w:tr w:rsidR="005434F8" w:rsidRPr="005434F8" w:rsidTr="005434F8">
        <w:trPr>
          <w:trHeight w:val="566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01 0 03 10030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0,0</w:t>
            </w:r>
          </w:p>
        </w:tc>
      </w:tr>
      <w:tr w:rsidR="005434F8" w:rsidRPr="005434F8" w:rsidTr="005434F8">
        <w:trPr>
          <w:trHeight w:val="1836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Муниципальная программа Новоджерелиевского сельского поселения «Управление муниципальным имуществом Новоджерелиевского сельского поселения Брюховецкого района»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1226,6</w:t>
            </w:r>
          </w:p>
        </w:tc>
      </w:tr>
      <w:tr w:rsidR="005434F8" w:rsidRPr="005434F8" w:rsidTr="005434F8">
        <w:trPr>
          <w:trHeight w:val="7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02 0 00 10070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1226,6</w:t>
            </w:r>
          </w:p>
        </w:tc>
      </w:tr>
      <w:tr w:rsidR="005434F8" w:rsidRPr="005434F8" w:rsidTr="00012855">
        <w:trPr>
          <w:trHeight w:val="10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02 0 00 10070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1226,6</w:t>
            </w:r>
          </w:p>
        </w:tc>
      </w:tr>
      <w:tr w:rsidR="005434F8" w:rsidRPr="005434F8" w:rsidTr="00012855">
        <w:trPr>
          <w:trHeight w:val="1477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Муниципальная программа Новоджерелиевского сельского</w:t>
            </w:r>
            <w:r>
              <w:rPr>
                <w:lang w:eastAsia="ru-RU"/>
              </w:rPr>
              <w:t xml:space="preserve"> поселения Брюховецкого района «</w:t>
            </w:r>
            <w:r w:rsidRPr="005434F8">
              <w:rPr>
                <w:lang w:eastAsia="ru-RU"/>
              </w:rPr>
              <w:t>Обеспечение безопасности населения</w:t>
            </w:r>
            <w:r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6,0</w:t>
            </w:r>
          </w:p>
        </w:tc>
      </w:tr>
      <w:tr w:rsidR="005434F8" w:rsidRPr="005434F8" w:rsidTr="005434F8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08229E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Подпрограмма </w:t>
            </w:r>
            <w:r w:rsidR="0008229E">
              <w:rPr>
                <w:lang w:eastAsia="ru-RU"/>
              </w:rPr>
              <w:t>«</w:t>
            </w:r>
            <w:r w:rsidRPr="005434F8">
              <w:rPr>
                <w:lang w:eastAsia="ru-RU"/>
              </w:rPr>
              <w:t>Противодействие коррупции в Новоджерелиевском сельском поселении Брюховецкого района</w:t>
            </w:r>
            <w:r w:rsidR="0008229E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5,0</w:t>
            </w:r>
          </w:p>
        </w:tc>
      </w:tr>
      <w:tr w:rsidR="005434F8" w:rsidRPr="005434F8" w:rsidTr="005434F8">
        <w:trPr>
          <w:trHeight w:val="7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Реализация мероприятий подпрограммы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03 3 00 10070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5,0</w:t>
            </w:r>
          </w:p>
        </w:tc>
      </w:tr>
      <w:tr w:rsidR="005434F8" w:rsidRPr="005434F8" w:rsidTr="005434F8">
        <w:trPr>
          <w:trHeight w:val="10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03 3 00 10070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5,0</w:t>
            </w:r>
          </w:p>
        </w:tc>
      </w:tr>
      <w:tr w:rsidR="005434F8" w:rsidRPr="005434F8" w:rsidTr="005434F8">
        <w:trPr>
          <w:trHeight w:val="196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Подпрограмма «Гармонизация межнациональных отношений, сохранение и развитие национальных культур на территории Новоджерелиевского сельского поселения Брюховецкого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1,0</w:t>
            </w:r>
          </w:p>
        </w:tc>
      </w:tr>
      <w:tr w:rsidR="005434F8" w:rsidRPr="005434F8" w:rsidTr="005434F8">
        <w:trPr>
          <w:trHeight w:val="6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Реализация мероприятий подпрограммы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03 4 00 10070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1,0</w:t>
            </w:r>
          </w:p>
        </w:tc>
      </w:tr>
      <w:tr w:rsidR="005434F8" w:rsidRPr="005434F8" w:rsidTr="005434F8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03 4 00 10070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1,0</w:t>
            </w:r>
          </w:p>
        </w:tc>
      </w:tr>
      <w:tr w:rsidR="005434F8" w:rsidRPr="005434F8" w:rsidTr="0008229E">
        <w:trPr>
          <w:trHeight w:val="230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spacing w:after="24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Муниципальная программа Новоджерелиевского сельского поселения «Проведение мероприятий, фестивалей и </w:t>
            </w:r>
            <w:r w:rsidR="0008229E" w:rsidRPr="005434F8">
              <w:rPr>
                <w:lang w:eastAsia="ru-RU"/>
              </w:rPr>
              <w:t>конкурсов» в</w:t>
            </w:r>
            <w:r w:rsidRPr="005434F8">
              <w:rPr>
                <w:lang w:eastAsia="ru-RU"/>
              </w:rPr>
              <w:t xml:space="preserve"> муниципальном </w:t>
            </w:r>
            <w:r w:rsidR="0008229E" w:rsidRPr="005434F8">
              <w:rPr>
                <w:lang w:eastAsia="ru-RU"/>
              </w:rPr>
              <w:t>образовании Новоджерелиевское</w:t>
            </w:r>
            <w:r w:rsidRPr="005434F8">
              <w:rPr>
                <w:lang w:eastAsia="ru-RU"/>
              </w:rPr>
              <w:t xml:space="preserve"> </w:t>
            </w:r>
            <w:r w:rsidR="0008229E" w:rsidRPr="005434F8">
              <w:rPr>
                <w:lang w:eastAsia="ru-RU"/>
              </w:rPr>
              <w:t>сельское поселение Брюховецкого</w:t>
            </w:r>
            <w:r w:rsidRPr="005434F8">
              <w:rPr>
                <w:lang w:eastAsia="ru-RU"/>
              </w:rPr>
              <w:t xml:space="preserve"> района»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130,0</w:t>
            </w:r>
          </w:p>
        </w:tc>
      </w:tr>
      <w:tr w:rsidR="005434F8" w:rsidRPr="005434F8" w:rsidTr="005434F8">
        <w:trPr>
          <w:trHeight w:val="88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Реализация мероприятий </w:t>
            </w:r>
            <w:r w:rsidR="0008229E" w:rsidRPr="005434F8">
              <w:rPr>
                <w:lang w:eastAsia="ru-RU"/>
              </w:rPr>
              <w:t>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06 0 00 10070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130,0</w:t>
            </w:r>
          </w:p>
        </w:tc>
      </w:tr>
      <w:tr w:rsidR="005434F8" w:rsidRPr="005434F8" w:rsidTr="005434F8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06 0 00 10070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130,0</w:t>
            </w:r>
          </w:p>
        </w:tc>
      </w:tr>
      <w:tr w:rsidR="005434F8" w:rsidRPr="005434F8" w:rsidTr="00012855">
        <w:trPr>
          <w:trHeight w:val="1964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Муниципальная программа Новоджерелиевского сельского поселения «Информационное сопровождение </w:t>
            </w:r>
            <w:r w:rsidR="0008229E" w:rsidRPr="005434F8">
              <w:rPr>
                <w:lang w:eastAsia="ru-RU"/>
              </w:rPr>
              <w:t>в Новоджерелиевском</w:t>
            </w:r>
            <w:r w:rsidRPr="005434F8">
              <w:rPr>
                <w:lang w:eastAsia="ru-RU"/>
              </w:rPr>
              <w:t xml:space="preserve"> </w:t>
            </w:r>
            <w:r w:rsidR="0008229E" w:rsidRPr="005434F8">
              <w:rPr>
                <w:lang w:eastAsia="ru-RU"/>
              </w:rPr>
              <w:t>сельском поселении Брюховецкого</w:t>
            </w:r>
            <w:r w:rsidRPr="005434F8">
              <w:rPr>
                <w:lang w:eastAsia="ru-RU"/>
              </w:rPr>
              <w:t xml:space="preserve"> района»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450,0</w:t>
            </w:r>
          </w:p>
        </w:tc>
      </w:tr>
      <w:tr w:rsidR="005434F8" w:rsidRPr="005434F8" w:rsidTr="00012855">
        <w:trPr>
          <w:trHeight w:val="69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10 0 00 10070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450,0</w:t>
            </w:r>
          </w:p>
        </w:tc>
      </w:tr>
      <w:tr w:rsidR="005434F8" w:rsidRPr="005434F8" w:rsidTr="005434F8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10 0 00 10070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450,0</w:t>
            </w:r>
          </w:p>
        </w:tc>
      </w:tr>
      <w:tr w:rsidR="005434F8" w:rsidRPr="005434F8" w:rsidTr="0008229E">
        <w:trPr>
          <w:trHeight w:val="699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575,4</w:t>
            </w:r>
          </w:p>
        </w:tc>
      </w:tr>
      <w:tr w:rsidR="005434F8" w:rsidRPr="005434F8" w:rsidTr="005434F8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575,4</w:t>
            </w:r>
          </w:p>
        </w:tc>
      </w:tr>
      <w:tr w:rsidR="005434F8" w:rsidRPr="005434F8" w:rsidTr="005434F8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Поддержка устойчивого исполнения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52 6 00 00000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575,4</w:t>
            </w:r>
          </w:p>
        </w:tc>
      </w:tr>
      <w:tr w:rsidR="005434F8" w:rsidRPr="005434F8" w:rsidTr="005434F8">
        <w:trPr>
          <w:trHeight w:val="10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52 6 00 51180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575,4</w:t>
            </w:r>
          </w:p>
        </w:tc>
      </w:tr>
      <w:tr w:rsidR="005434F8" w:rsidRPr="005434F8" w:rsidTr="005434F8">
        <w:trPr>
          <w:trHeight w:val="229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52 6 00 51180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575,4</w:t>
            </w:r>
          </w:p>
        </w:tc>
      </w:tr>
      <w:tr w:rsidR="005434F8" w:rsidRPr="005434F8" w:rsidTr="005434F8">
        <w:trPr>
          <w:trHeight w:val="6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15,0</w:t>
            </w:r>
          </w:p>
        </w:tc>
      </w:tr>
      <w:tr w:rsidR="005434F8" w:rsidRPr="005434F8" w:rsidTr="005434F8">
        <w:trPr>
          <w:trHeight w:val="12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15,0</w:t>
            </w:r>
          </w:p>
        </w:tc>
      </w:tr>
      <w:tr w:rsidR="005434F8" w:rsidRPr="005434F8" w:rsidTr="005434F8">
        <w:trPr>
          <w:trHeight w:val="175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08229E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Муниципальная программа Новоджерелиевского сельского поселения Брюховецкого района </w:t>
            </w:r>
            <w:r w:rsidR="0008229E">
              <w:rPr>
                <w:lang w:eastAsia="ru-RU"/>
              </w:rPr>
              <w:t>«</w:t>
            </w:r>
            <w:r w:rsidRPr="005434F8">
              <w:rPr>
                <w:lang w:eastAsia="ru-RU"/>
              </w:rPr>
              <w:t>Обеспечение безопасности населения</w:t>
            </w:r>
            <w:r w:rsidR="0008229E">
              <w:rPr>
                <w:lang w:eastAsia="ru-RU"/>
              </w:rPr>
              <w:t>»</w:t>
            </w:r>
            <w:r w:rsidRPr="005434F8">
              <w:rPr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15,0</w:t>
            </w:r>
          </w:p>
        </w:tc>
      </w:tr>
      <w:tr w:rsidR="005434F8" w:rsidRPr="005434F8" w:rsidTr="00012855">
        <w:trPr>
          <w:trHeight w:val="2476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08229E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Подпрограмма </w:t>
            </w:r>
            <w:r w:rsidR="0008229E">
              <w:rPr>
                <w:lang w:eastAsia="ru-RU"/>
              </w:rPr>
              <w:t>«</w:t>
            </w:r>
            <w:r w:rsidRPr="005434F8">
              <w:rPr>
                <w:lang w:eastAsia="ru-RU"/>
              </w:rPr>
              <w:t>Мероприятия по гражданской обороне, предупреждению и ликвидации последствий чрезвычайных ситуаций и стихийных бедствий природного и техногенного характера, обеспечению пожарной безопасности</w:t>
            </w:r>
            <w:r w:rsidR="0008229E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15,0</w:t>
            </w:r>
          </w:p>
        </w:tc>
      </w:tr>
      <w:tr w:rsidR="005434F8" w:rsidRPr="005434F8" w:rsidTr="00012855">
        <w:trPr>
          <w:trHeight w:val="160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Реализация </w:t>
            </w:r>
            <w:r w:rsidR="006B2B9E" w:rsidRPr="005434F8">
              <w:rPr>
                <w:lang w:eastAsia="ru-RU"/>
              </w:rPr>
              <w:t>мероприятий по</w:t>
            </w:r>
            <w:r w:rsidRPr="005434F8">
              <w:rPr>
                <w:lang w:eastAsia="ru-RU"/>
              </w:rPr>
              <w:t xml:space="preserve">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03 1 01 00000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11,0</w:t>
            </w:r>
          </w:p>
        </w:tc>
      </w:tr>
      <w:tr w:rsidR="005434F8" w:rsidRPr="005434F8" w:rsidTr="005434F8">
        <w:trPr>
          <w:trHeight w:val="15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03 1 01 10070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11,0</w:t>
            </w:r>
          </w:p>
        </w:tc>
      </w:tr>
      <w:tr w:rsidR="005434F8" w:rsidRPr="005434F8" w:rsidTr="005434F8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03 1 01 10070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11,0</w:t>
            </w:r>
          </w:p>
        </w:tc>
      </w:tr>
      <w:tr w:rsidR="005434F8" w:rsidRPr="005434F8" w:rsidTr="005434F8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Реализация мероприятий по обеспечению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4,0</w:t>
            </w:r>
          </w:p>
        </w:tc>
      </w:tr>
      <w:tr w:rsidR="005434F8" w:rsidRPr="005434F8" w:rsidTr="005434F8">
        <w:trPr>
          <w:trHeight w:val="6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03 1 02 10070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4,0</w:t>
            </w:r>
          </w:p>
        </w:tc>
      </w:tr>
      <w:tr w:rsidR="005434F8" w:rsidRPr="005434F8" w:rsidTr="005434F8">
        <w:trPr>
          <w:trHeight w:val="10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03 1 02 10070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4,0</w:t>
            </w:r>
          </w:p>
        </w:tc>
      </w:tr>
      <w:tr w:rsidR="005434F8" w:rsidRPr="005434F8" w:rsidTr="005434F8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7481,3</w:t>
            </w:r>
          </w:p>
        </w:tc>
      </w:tr>
      <w:tr w:rsidR="005434F8" w:rsidRPr="005434F8" w:rsidTr="005434F8">
        <w:trPr>
          <w:trHeight w:val="6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7446,3</w:t>
            </w:r>
          </w:p>
        </w:tc>
      </w:tr>
      <w:tr w:rsidR="005434F8" w:rsidRPr="005434F8" w:rsidTr="005434F8">
        <w:trPr>
          <w:trHeight w:val="205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Муниципальная программа «Комплексное и устойчивое развитие Новоджерелиевского сельского поселения в сфере строительства, архитектуры, транспорта и дорожного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7446,3</w:t>
            </w:r>
          </w:p>
        </w:tc>
      </w:tr>
      <w:tr w:rsidR="005434F8" w:rsidRPr="005434F8" w:rsidTr="005434F8">
        <w:trPr>
          <w:trHeight w:val="148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Подпрограмма «Капитальный ремонт и ремонт автомобильных дорог Новоджерелиевского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3690,1</w:t>
            </w:r>
          </w:p>
        </w:tc>
      </w:tr>
      <w:tr w:rsidR="005434F8" w:rsidRPr="005434F8" w:rsidTr="005434F8">
        <w:trPr>
          <w:trHeight w:val="6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Реализация мероприятий подпрограммы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13 1 00 10070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3690,1</w:t>
            </w:r>
          </w:p>
        </w:tc>
      </w:tr>
      <w:tr w:rsidR="005434F8" w:rsidRPr="005434F8" w:rsidTr="00012855">
        <w:trPr>
          <w:trHeight w:val="10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13 1 00 10070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3690,1</w:t>
            </w:r>
          </w:p>
        </w:tc>
      </w:tr>
      <w:tr w:rsidR="005434F8" w:rsidRPr="005434F8" w:rsidTr="00012855">
        <w:trPr>
          <w:trHeight w:val="161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Подпрограмма «Обеспечение безопасности дорожного движения в Новоджерелиевском сельском поселении Брюховецкого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13 2 00 00000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3756,2</w:t>
            </w:r>
          </w:p>
        </w:tc>
      </w:tr>
      <w:tr w:rsidR="005434F8" w:rsidRPr="005434F8" w:rsidTr="005434F8">
        <w:trPr>
          <w:trHeight w:val="7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Реализация мероприятий подпрограммы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13 2 00 10070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3756,2</w:t>
            </w:r>
          </w:p>
        </w:tc>
      </w:tr>
      <w:tr w:rsidR="005434F8" w:rsidRPr="005434F8" w:rsidTr="005434F8">
        <w:trPr>
          <w:trHeight w:val="10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13 2 00 10070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3755,7</w:t>
            </w:r>
          </w:p>
        </w:tc>
      </w:tr>
      <w:tr w:rsidR="005434F8" w:rsidRPr="005434F8" w:rsidTr="006B2B9E">
        <w:trPr>
          <w:trHeight w:val="926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13 2 00 10070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0,5</w:t>
            </w:r>
          </w:p>
        </w:tc>
      </w:tr>
      <w:tr w:rsidR="005434F8" w:rsidRPr="005434F8" w:rsidTr="005434F8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35,0</w:t>
            </w:r>
          </w:p>
        </w:tc>
      </w:tr>
      <w:tr w:rsidR="005434F8" w:rsidRPr="005434F8" w:rsidTr="006B2B9E">
        <w:trPr>
          <w:trHeight w:val="16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Муниципальная программа «Энергосбережение и повышение энергетической эффективности Новоджерелиевского сельского поселения </w:t>
            </w:r>
            <w:r w:rsidR="006B2B9E" w:rsidRPr="005434F8">
              <w:rPr>
                <w:lang w:eastAsia="ru-RU"/>
              </w:rPr>
              <w:t>Брюховецкого района</w:t>
            </w:r>
            <w:r w:rsidRPr="005434F8">
              <w:rPr>
                <w:lang w:eastAsia="ru-RU"/>
              </w:rPr>
              <w:t xml:space="preserve">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5,0</w:t>
            </w:r>
          </w:p>
        </w:tc>
      </w:tr>
      <w:tr w:rsidR="005434F8" w:rsidRPr="005434F8" w:rsidTr="005434F8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5,0</w:t>
            </w:r>
          </w:p>
        </w:tc>
      </w:tr>
      <w:tr w:rsidR="005434F8" w:rsidRPr="005434F8" w:rsidTr="005434F8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5,0</w:t>
            </w:r>
          </w:p>
        </w:tc>
      </w:tr>
      <w:tr w:rsidR="005434F8" w:rsidRPr="005434F8" w:rsidTr="005434F8">
        <w:trPr>
          <w:trHeight w:val="15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Муниципальная программа «Развитие малого и среднего предпринимательства в Новоджерелиевском сельском поселении Брюховецкого района»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30,0</w:t>
            </w:r>
          </w:p>
        </w:tc>
      </w:tr>
      <w:tr w:rsidR="005434F8" w:rsidRPr="005434F8" w:rsidTr="005434F8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30,0</w:t>
            </w:r>
          </w:p>
        </w:tc>
      </w:tr>
      <w:tr w:rsidR="005434F8" w:rsidRPr="005434F8" w:rsidTr="005434F8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30,0</w:t>
            </w:r>
          </w:p>
        </w:tc>
      </w:tr>
      <w:tr w:rsidR="005434F8" w:rsidRPr="005434F8" w:rsidTr="005434F8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73985,4</w:t>
            </w:r>
          </w:p>
        </w:tc>
      </w:tr>
      <w:tr w:rsidR="005434F8" w:rsidRPr="005434F8" w:rsidTr="005434F8">
        <w:trPr>
          <w:trHeight w:val="3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73985,4</w:t>
            </w:r>
          </w:p>
        </w:tc>
      </w:tr>
      <w:tr w:rsidR="005434F8" w:rsidRPr="005434F8" w:rsidTr="005434F8">
        <w:trPr>
          <w:trHeight w:val="136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6B2B9E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Муниципальная программа Новоджерелиевского сельского поселения Брюховецкого района </w:t>
            </w:r>
            <w:r w:rsidR="006B2B9E">
              <w:rPr>
                <w:lang w:eastAsia="ru-RU"/>
              </w:rPr>
              <w:t>«</w:t>
            </w:r>
            <w:r w:rsidRPr="005434F8">
              <w:rPr>
                <w:lang w:eastAsia="ru-RU"/>
              </w:rPr>
              <w:t>Благоустройство</w:t>
            </w:r>
            <w:r w:rsidR="006B2B9E">
              <w:rPr>
                <w:lang w:eastAsia="ru-RU"/>
              </w:rPr>
              <w:t>»</w:t>
            </w:r>
            <w:r w:rsidRPr="005434F8">
              <w:rPr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742,9</w:t>
            </w:r>
          </w:p>
        </w:tc>
      </w:tr>
      <w:tr w:rsidR="005434F8" w:rsidRPr="005434F8" w:rsidTr="00012855">
        <w:trPr>
          <w:trHeight w:val="6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Реализация мероприятий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04 0 02 00000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195,0</w:t>
            </w:r>
          </w:p>
        </w:tc>
      </w:tr>
      <w:tr w:rsidR="005434F8" w:rsidRPr="005434F8" w:rsidTr="00012855">
        <w:trPr>
          <w:trHeight w:val="40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Мероприятия по озеленению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04 0 02 10060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195,0</w:t>
            </w:r>
          </w:p>
        </w:tc>
      </w:tr>
      <w:tr w:rsidR="005434F8" w:rsidRPr="005434F8" w:rsidTr="005434F8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04 0 02 10060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195,0</w:t>
            </w:r>
          </w:p>
        </w:tc>
      </w:tr>
      <w:tr w:rsidR="005434F8" w:rsidRPr="005434F8" w:rsidTr="005434F8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Мероприятия в области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04 0 03 00000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5434F8">
              <w:rPr>
                <w:b/>
                <w:bCs/>
                <w:lang w:eastAsia="ru-RU"/>
              </w:rPr>
              <w:t>5,0</w:t>
            </w:r>
          </w:p>
        </w:tc>
      </w:tr>
      <w:tr w:rsidR="005434F8" w:rsidRPr="005434F8" w:rsidTr="006B2B9E">
        <w:trPr>
          <w:trHeight w:val="1038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Восстановление (ремонт, благоустройство) воинских захоронений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04 0 03 10090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5,0</w:t>
            </w:r>
          </w:p>
        </w:tc>
      </w:tr>
      <w:tr w:rsidR="005434F8" w:rsidRPr="005434F8" w:rsidTr="005434F8">
        <w:trPr>
          <w:trHeight w:val="10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Закупка товаров, работ и услуг для </w:t>
            </w:r>
            <w:r w:rsidR="006B2B9E" w:rsidRPr="005434F8">
              <w:rPr>
                <w:lang w:eastAsia="ru-RU"/>
              </w:rPr>
              <w:t>муниципальных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04 0 03 10090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5,0</w:t>
            </w:r>
          </w:p>
        </w:tc>
      </w:tr>
      <w:tr w:rsidR="005434F8" w:rsidRPr="005434F8" w:rsidTr="005434F8">
        <w:trPr>
          <w:trHeight w:val="7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Реализация мероприятий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04 0 05 00000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542,9</w:t>
            </w:r>
          </w:p>
        </w:tc>
      </w:tr>
      <w:tr w:rsidR="005434F8" w:rsidRPr="005434F8" w:rsidTr="006B2B9E">
        <w:trPr>
          <w:trHeight w:val="766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Прочие мероприятия в области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04 0 05 10100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542,9</w:t>
            </w:r>
          </w:p>
        </w:tc>
      </w:tr>
      <w:tr w:rsidR="005434F8" w:rsidRPr="005434F8" w:rsidTr="005434F8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04 0 05 10100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542,9</w:t>
            </w:r>
          </w:p>
        </w:tc>
      </w:tr>
      <w:tr w:rsidR="005434F8" w:rsidRPr="005434F8" w:rsidTr="005434F8">
        <w:trPr>
          <w:trHeight w:val="108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Муниципальная программа «Формирование современной городской среды 2018-2026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73242,5</w:t>
            </w:r>
          </w:p>
        </w:tc>
      </w:tr>
      <w:tr w:rsidR="005434F8" w:rsidRPr="005434F8" w:rsidTr="005434F8">
        <w:trPr>
          <w:trHeight w:val="13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6B2B9E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Реализация программы </w:t>
            </w:r>
            <w:r w:rsidR="006B2B9E">
              <w:rPr>
                <w:lang w:eastAsia="ru-RU"/>
              </w:rPr>
              <w:t>«</w:t>
            </w:r>
            <w:r w:rsidRPr="005434F8">
              <w:rPr>
                <w:lang w:eastAsia="ru-RU"/>
              </w:rPr>
              <w:t>Формирование современной городской среды 2018-2026 годы</w:t>
            </w:r>
            <w:r w:rsidR="006B2B9E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14 0 И4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71692,5</w:t>
            </w:r>
          </w:p>
        </w:tc>
      </w:tr>
      <w:tr w:rsidR="005434F8" w:rsidRPr="005434F8" w:rsidTr="005434F8">
        <w:trPr>
          <w:trHeight w:val="33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Реализация мероприятий по благоустройству общественных территорий</w:t>
            </w:r>
            <w:r w:rsidR="006B2B9E">
              <w:rPr>
                <w:lang w:eastAsia="ru-RU"/>
              </w:rPr>
              <w:t xml:space="preserve"> </w:t>
            </w:r>
            <w:r w:rsidRPr="005434F8">
              <w:rPr>
                <w:lang w:eastAsia="ru-RU"/>
              </w:rPr>
              <w:t>(набережные, центральные площади, парки и</w:t>
            </w:r>
            <w:r w:rsidR="006B2B9E">
              <w:rPr>
                <w:lang w:eastAsia="ru-RU"/>
              </w:rPr>
              <w:t xml:space="preserve"> </w:t>
            </w:r>
            <w:r w:rsidRPr="005434F8">
              <w:rPr>
                <w:lang w:eastAsia="ru-RU"/>
              </w:rPr>
              <w:t>др.) и иные мероприятия, предусмотренные государственными (муниципальными) программами формирования современной городской среды.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14 0 И4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71692,5</w:t>
            </w:r>
          </w:p>
        </w:tc>
      </w:tr>
      <w:tr w:rsidR="005434F8" w:rsidRPr="005434F8" w:rsidTr="00012855">
        <w:trPr>
          <w:trHeight w:val="884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Закупка товаров, работ и услуг для </w:t>
            </w:r>
            <w:r w:rsidR="006B2B9E" w:rsidRPr="005434F8">
              <w:rPr>
                <w:lang w:eastAsia="ru-RU"/>
              </w:rPr>
              <w:t>муниципальных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14 0 И4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71692,5</w:t>
            </w:r>
          </w:p>
        </w:tc>
      </w:tr>
      <w:tr w:rsidR="005434F8" w:rsidRPr="005434F8" w:rsidTr="00012855">
        <w:trPr>
          <w:trHeight w:val="968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Муниципальная программа «Формирование современной городской среды 2018-2026 годы»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14 0 00 00000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1200,0</w:t>
            </w:r>
          </w:p>
        </w:tc>
      </w:tr>
      <w:tr w:rsidR="005434F8" w:rsidRPr="005434F8" w:rsidTr="005434F8">
        <w:trPr>
          <w:trHeight w:val="14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6B2B9E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Реализация мероприятий по муниципальной </w:t>
            </w:r>
            <w:r w:rsidR="006B2B9E">
              <w:rPr>
                <w:lang w:eastAsia="ru-RU"/>
              </w:rPr>
              <w:t xml:space="preserve">программе </w:t>
            </w:r>
            <w:r w:rsidRPr="005434F8">
              <w:rPr>
                <w:lang w:eastAsia="ru-RU"/>
              </w:rPr>
              <w:t>«Формирование современной городской среды 2018-2026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1200,0</w:t>
            </w:r>
          </w:p>
        </w:tc>
      </w:tr>
      <w:tr w:rsidR="005434F8" w:rsidRPr="005434F8" w:rsidTr="006B2B9E">
        <w:trPr>
          <w:trHeight w:val="776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Закупка товаров, работ и услуг для </w:t>
            </w:r>
            <w:r w:rsidR="006B2B9E" w:rsidRPr="005434F8">
              <w:rPr>
                <w:lang w:eastAsia="ru-RU"/>
              </w:rPr>
              <w:t>муниципальных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14 0 01 10070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1200,0</w:t>
            </w:r>
          </w:p>
        </w:tc>
      </w:tr>
      <w:tr w:rsidR="005434F8" w:rsidRPr="005434F8" w:rsidTr="006B2B9E">
        <w:trPr>
          <w:trHeight w:val="1142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Муниципальная программа «Формирование современной городской среды 2018-2026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350,0</w:t>
            </w:r>
          </w:p>
        </w:tc>
      </w:tr>
      <w:tr w:rsidR="005434F8" w:rsidRPr="005434F8" w:rsidTr="005434F8">
        <w:trPr>
          <w:trHeight w:val="346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Реализация мероприятий по благоустройству общественных территорий</w:t>
            </w:r>
            <w:r w:rsidR="006B2B9E">
              <w:rPr>
                <w:lang w:eastAsia="ru-RU"/>
              </w:rPr>
              <w:t xml:space="preserve"> </w:t>
            </w:r>
            <w:r w:rsidRPr="005434F8">
              <w:rPr>
                <w:lang w:eastAsia="ru-RU"/>
              </w:rPr>
              <w:t>(набережные, центральные площади, парки и</w:t>
            </w:r>
            <w:r w:rsidR="006B2B9E">
              <w:rPr>
                <w:lang w:eastAsia="ru-RU"/>
              </w:rPr>
              <w:t xml:space="preserve"> </w:t>
            </w:r>
            <w:r w:rsidRPr="005434F8">
              <w:rPr>
                <w:lang w:eastAsia="ru-RU"/>
              </w:rPr>
              <w:t>др.) и иные мероприятия, предусмотренные государственными (муниципальными) программами формирования современной городской среды.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14 0 00 10070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350,0</w:t>
            </w:r>
          </w:p>
        </w:tc>
      </w:tr>
      <w:tr w:rsidR="005434F8" w:rsidRPr="005434F8" w:rsidTr="005434F8">
        <w:trPr>
          <w:trHeight w:val="12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Закупка товаров, работ и услуг для </w:t>
            </w:r>
            <w:r w:rsidR="006B2B9E" w:rsidRPr="005434F8">
              <w:rPr>
                <w:lang w:eastAsia="ru-RU"/>
              </w:rPr>
              <w:t>муниципальных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14 0 00 10070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350,0</w:t>
            </w:r>
          </w:p>
        </w:tc>
      </w:tr>
      <w:tr w:rsidR="005434F8" w:rsidRPr="005434F8" w:rsidTr="005434F8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25,0</w:t>
            </w:r>
          </w:p>
        </w:tc>
      </w:tr>
      <w:tr w:rsidR="005434F8" w:rsidRPr="005434F8" w:rsidTr="005434F8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25,0</w:t>
            </w:r>
          </w:p>
        </w:tc>
      </w:tr>
      <w:tr w:rsidR="005434F8" w:rsidRPr="005434F8" w:rsidTr="005434F8">
        <w:trPr>
          <w:trHeight w:val="15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6B2B9E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Муниципальная программа Новоджерелиевского сельского поселения Брюховецкого района </w:t>
            </w:r>
            <w:r w:rsidR="006B2B9E">
              <w:rPr>
                <w:lang w:eastAsia="ru-RU"/>
              </w:rPr>
              <w:t>«</w:t>
            </w:r>
            <w:r w:rsidRPr="005434F8">
              <w:rPr>
                <w:lang w:eastAsia="ru-RU"/>
              </w:rPr>
              <w:t>Молодежь Новоджерелиевского сельского поселения Брюховецкого района</w:t>
            </w:r>
            <w:r w:rsidR="006B2B9E">
              <w:rPr>
                <w:lang w:eastAsia="ru-RU"/>
              </w:rPr>
              <w:t>»</w:t>
            </w:r>
            <w:r w:rsidRPr="005434F8">
              <w:rPr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25,0</w:t>
            </w:r>
          </w:p>
        </w:tc>
      </w:tr>
      <w:tr w:rsidR="005434F8" w:rsidRPr="005434F8" w:rsidTr="005434F8">
        <w:trPr>
          <w:trHeight w:val="6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Реализация мероприятий </w:t>
            </w:r>
            <w:r w:rsidR="006B2B9E" w:rsidRPr="005434F8">
              <w:rPr>
                <w:lang w:eastAsia="ru-RU"/>
              </w:rPr>
              <w:t>муниципальной программы</w:t>
            </w:r>
            <w:r w:rsidRPr="005434F8">
              <w:rPr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25,0</w:t>
            </w:r>
          </w:p>
        </w:tc>
      </w:tr>
      <w:tr w:rsidR="005434F8" w:rsidRPr="005434F8" w:rsidTr="005434F8">
        <w:trPr>
          <w:trHeight w:val="9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25,0</w:t>
            </w:r>
          </w:p>
        </w:tc>
      </w:tr>
      <w:tr w:rsidR="005434F8" w:rsidRPr="005434F8" w:rsidTr="005434F8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49826,4</w:t>
            </w:r>
          </w:p>
        </w:tc>
      </w:tr>
      <w:tr w:rsidR="005434F8" w:rsidRPr="005434F8" w:rsidTr="00012855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49826,4</w:t>
            </w:r>
          </w:p>
        </w:tc>
      </w:tr>
      <w:tr w:rsidR="005434F8" w:rsidRPr="005434F8" w:rsidTr="00012855">
        <w:trPr>
          <w:trHeight w:val="132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6B2B9E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Муниципальная программа Новоджерелиевского сельского поселения Брюховецкого района </w:t>
            </w:r>
            <w:r w:rsidR="006B2B9E">
              <w:rPr>
                <w:lang w:eastAsia="ru-RU"/>
              </w:rPr>
              <w:t>«</w:t>
            </w:r>
            <w:r w:rsidRPr="005434F8">
              <w:rPr>
                <w:lang w:eastAsia="ru-RU"/>
              </w:rPr>
              <w:t>Развитие культуры</w:t>
            </w:r>
            <w:r w:rsidR="006B2B9E">
              <w:rPr>
                <w:lang w:eastAsia="ru-RU"/>
              </w:rPr>
              <w:t>»</w:t>
            </w:r>
            <w:r w:rsidRPr="005434F8">
              <w:rPr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22682,0</w:t>
            </w:r>
          </w:p>
        </w:tc>
      </w:tr>
      <w:tr w:rsidR="005434F8" w:rsidRPr="005434F8" w:rsidTr="005434F8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Подпрограмма «Развитие учреждений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21415,5</w:t>
            </w:r>
          </w:p>
        </w:tc>
      </w:tr>
      <w:tr w:rsidR="005434F8" w:rsidRPr="005434F8" w:rsidTr="005434F8">
        <w:trPr>
          <w:trHeight w:val="10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21415,5</w:t>
            </w:r>
          </w:p>
        </w:tc>
      </w:tr>
      <w:tr w:rsidR="005434F8" w:rsidRPr="005434F8" w:rsidTr="005434F8">
        <w:trPr>
          <w:trHeight w:val="15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20015,5</w:t>
            </w:r>
          </w:p>
        </w:tc>
      </w:tr>
      <w:tr w:rsidR="005434F8" w:rsidRPr="005434F8" w:rsidTr="005434F8">
        <w:trPr>
          <w:trHeight w:val="14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6B2B9E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Мероприятия по</w:t>
            </w:r>
            <w:r w:rsidR="005434F8" w:rsidRPr="005434F8">
              <w:rPr>
                <w:lang w:eastAsia="ru-RU"/>
              </w:rPr>
              <w:t xml:space="preserve"> благоустройству парковой зоны, прилегающей к дому культуры по ул.</w:t>
            </w:r>
            <w:r>
              <w:rPr>
                <w:lang w:eastAsia="ru-RU"/>
              </w:rPr>
              <w:t xml:space="preserve"> </w:t>
            </w:r>
            <w:r w:rsidR="005434F8" w:rsidRPr="005434F8">
              <w:rPr>
                <w:lang w:eastAsia="ru-RU"/>
              </w:rPr>
              <w:t>Ленина в селе Бейсугское Брюховецкого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07 1 03 00000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0,0</w:t>
            </w:r>
          </w:p>
        </w:tc>
      </w:tr>
      <w:tr w:rsidR="005434F8" w:rsidRPr="005434F8" w:rsidTr="005434F8">
        <w:trPr>
          <w:trHeight w:val="12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Реализация </w:t>
            </w:r>
            <w:r w:rsidR="006B2B9E" w:rsidRPr="005434F8">
              <w:rPr>
                <w:lang w:eastAsia="ru-RU"/>
              </w:rPr>
              <w:t>мероприятий по</w:t>
            </w:r>
            <w:r w:rsidRPr="005434F8">
              <w:rPr>
                <w:lang w:eastAsia="ru-RU"/>
              </w:rPr>
              <w:t xml:space="preserve"> благоустройству парковой зоны, прилегающей к дому культуры по ул.</w:t>
            </w:r>
            <w:r w:rsidR="006B2B9E">
              <w:rPr>
                <w:lang w:eastAsia="ru-RU"/>
              </w:rPr>
              <w:t xml:space="preserve"> </w:t>
            </w:r>
            <w:r w:rsidRPr="005434F8">
              <w:rPr>
                <w:lang w:eastAsia="ru-RU"/>
              </w:rPr>
              <w:t>Ленина в селе Бейсугское Брюховецкого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07 1 03 10070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0,0</w:t>
            </w:r>
          </w:p>
        </w:tc>
      </w:tr>
      <w:tr w:rsidR="005434F8" w:rsidRPr="005434F8" w:rsidTr="00012855">
        <w:trPr>
          <w:trHeight w:val="974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07 1 03 10070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0,0</w:t>
            </w:r>
          </w:p>
        </w:tc>
      </w:tr>
      <w:tr w:rsidR="005434F8" w:rsidRPr="005434F8" w:rsidTr="006B2B9E">
        <w:trPr>
          <w:trHeight w:val="987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6B2B9E" w:rsidP="006B2B9E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Мероприятия по</w:t>
            </w:r>
            <w:r w:rsidR="005434F8" w:rsidRPr="005434F8">
              <w:rPr>
                <w:lang w:eastAsia="ru-RU"/>
              </w:rPr>
              <w:t xml:space="preserve"> капитальному ремонту входной группы дома </w:t>
            </w:r>
            <w:r w:rsidRPr="005434F8">
              <w:rPr>
                <w:lang w:eastAsia="ru-RU"/>
              </w:rPr>
              <w:t>культуры в</w:t>
            </w:r>
            <w:r w:rsidR="005434F8" w:rsidRPr="005434F8">
              <w:rPr>
                <w:lang w:eastAsia="ru-RU"/>
              </w:rPr>
              <w:t xml:space="preserve"> с.</w:t>
            </w:r>
            <w:r>
              <w:rPr>
                <w:lang w:eastAsia="ru-RU"/>
              </w:rPr>
              <w:t xml:space="preserve"> Б</w:t>
            </w:r>
            <w:r w:rsidR="005434F8" w:rsidRPr="005434F8">
              <w:rPr>
                <w:lang w:eastAsia="ru-RU"/>
              </w:rPr>
              <w:t>ейсугском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1400,0</w:t>
            </w:r>
          </w:p>
        </w:tc>
      </w:tr>
      <w:tr w:rsidR="005434F8" w:rsidRPr="005434F8" w:rsidTr="005434F8">
        <w:trPr>
          <w:trHeight w:val="12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Дополнительная помощь местным бюджетам для решения социально-значимых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07 1 02 62980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1400,0</w:t>
            </w:r>
          </w:p>
        </w:tc>
      </w:tr>
      <w:tr w:rsidR="005434F8" w:rsidRPr="005434F8" w:rsidTr="005434F8">
        <w:trPr>
          <w:trHeight w:val="12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07 1 02 62980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1400,0</w:t>
            </w:r>
          </w:p>
        </w:tc>
      </w:tr>
      <w:tr w:rsidR="005434F8" w:rsidRPr="005434F8" w:rsidTr="005434F8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6B2B9E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Подпрограмма «Развитие историко-арх</w:t>
            </w:r>
            <w:r w:rsidR="006B2B9E">
              <w:rPr>
                <w:lang w:eastAsia="ru-RU"/>
              </w:rPr>
              <w:t>е</w:t>
            </w:r>
            <w:r w:rsidRPr="005434F8">
              <w:rPr>
                <w:lang w:eastAsia="ru-RU"/>
              </w:rPr>
              <w:t>ологического музея станицы Новоджерелиевской»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1266,5</w:t>
            </w:r>
          </w:p>
        </w:tc>
      </w:tr>
      <w:tr w:rsidR="005434F8" w:rsidRPr="005434F8" w:rsidTr="00012855">
        <w:trPr>
          <w:trHeight w:val="9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1266,5</w:t>
            </w:r>
          </w:p>
        </w:tc>
      </w:tr>
      <w:tr w:rsidR="005434F8" w:rsidRPr="005434F8" w:rsidTr="00012855">
        <w:trPr>
          <w:trHeight w:val="135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07 2 00 00590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1266,5</w:t>
            </w:r>
          </w:p>
        </w:tc>
      </w:tr>
      <w:tr w:rsidR="005434F8" w:rsidRPr="005434F8" w:rsidTr="005434F8">
        <w:trPr>
          <w:trHeight w:val="28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6B2B9E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Муниципальная программа Новоджерелиевского сельского</w:t>
            </w:r>
            <w:r w:rsidR="006B2B9E">
              <w:rPr>
                <w:lang w:eastAsia="ru-RU"/>
              </w:rPr>
              <w:t xml:space="preserve"> поселения Брюховецкого района </w:t>
            </w:r>
            <w:r w:rsidR="006B2B9E" w:rsidRPr="005434F8">
              <w:rPr>
                <w:lang w:eastAsia="ru-RU"/>
              </w:rPr>
              <w:t>«</w:t>
            </w:r>
            <w:r w:rsidRPr="005434F8">
              <w:rPr>
                <w:lang w:eastAsia="ru-RU"/>
              </w:rPr>
              <w:t>По созданию и перспективному развитию модельной муниципальной библиотеки в Новоджерелиевском сельском поселении Брюховецкого района</w:t>
            </w:r>
            <w:r w:rsidR="006B2B9E">
              <w:rPr>
                <w:lang w:eastAsia="ru-RU"/>
              </w:rPr>
              <w:t>»</w:t>
            </w:r>
            <w:r w:rsidRPr="005434F8">
              <w:rPr>
                <w:lang w:eastAsia="ru-RU"/>
              </w:rPr>
              <w:t xml:space="preserve"> на 2025-2026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27144,4</w:t>
            </w:r>
          </w:p>
        </w:tc>
      </w:tr>
      <w:tr w:rsidR="005434F8" w:rsidRPr="005434F8" w:rsidTr="005434F8">
        <w:trPr>
          <w:trHeight w:val="12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3004,8</w:t>
            </w:r>
          </w:p>
        </w:tc>
      </w:tr>
      <w:tr w:rsidR="005434F8" w:rsidRPr="005434F8" w:rsidTr="005434F8">
        <w:trPr>
          <w:trHeight w:val="142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15 0 01 00590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3004,8</w:t>
            </w:r>
          </w:p>
        </w:tc>
      </w:tr>
      <w:tr w:rsidR="005434F8" w:rsidRPr="005434F8" w:rsidTr="005434F8">
        <w:trPr>
          <w:trHeight w:val="13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6B2B9E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Реализация мероприятий федерального проекта </w:t>
            </w:r>
            <w:r w:rsidR="006B2B9E">
              <w:rPr>
                <w:lang w:eastAsia="ru-RU"/>
              </w:rPr>
              <w:t>«</w:t>
            </w:r>
            <w:r w:rsidRPr="005434F8">
              <w:rPr>
                <w:lang w:eastAsia="ru-RU"/>
              </w:rPr>
              <w:t>Семейные ценности и инфраструктура культуры</w:t>
            </w:r>
            <w:r w:rsidR="006B2B9E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 0 Я5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13953,3</w:t>
            </w:r>
          </w:p>
        </w:tc>
      </w:tr>
      <w:tr w:rsidR="005434F8" w:rsidRPr="005434F8" w:rsidTr="005434F8">
        <w:trPr>
          <w:trHeight w:val="114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 Мероприятия по модернизации муниципальных библиотек путем проведения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 0 Я5 55130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13953,3</w:t>
            </w:r>
          </w:p>
        </w:tc>
      </w:tr>
      <w:tr w:rsidR="005434F8" w:rsidRPr="005434F8" w:rsidTr="005434F8">
        <w:trPr>
          <w:trHeight w:val="141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 0 Я5 55130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13953,3</w:t>
            </w:r>
          </w:p>
        </w:tc>
      </w:tr>
      <w:tr w:rsidR="005434F8" w:rsidRPr="005434F8" w:rsidTr="005434F8">
        <w:trPr>
          <w:trHeight w:val="13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6B2B9E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Реализация мероприятий федерального проекта </w:t>
            </w:r>
            <w:r w:rsidR="006B2B9E">
              <w:rPr>
                <w:lang w:eastAsia="ru-RU"/>
              </w:rPr>
              <w:t>«</w:t>
            </w:r>
            <w:r w:rsidRPr="005434F8">
              <w:rPr>
                <w:lang w:eastAsia="ru-RU"/>
              </w:rPr>
              <w:t>Семейные ценности и инфраструктура культуры</w:t>
            </w:r>
            <w:r w:rsidR="006B2B9E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 0 Я5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8752,8</w:t>
            </w:r>
          </w:p>
        </w:tc>
      </w:tr>
      <w:tr w:rsidR="005434F8" w:rsidRPr="005434F8" w:rsidTr="00012855">
        <w:trPr>
          <w:trHeight w:val="115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Мероприятия по созданию модельных муниципальных библиотек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 0 Я5 54540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8752,8</w:t>
            </w:r>
          </w:p>
        </w:tc>
      </w:tr>
      <w:tr w:rsidR="005434F8" w:rsidRPr="005434F8" w:rsidTr="00012855">
        <w:trPr>
          <w:trHeight w:val="115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</w:t>
            </w:r>
            <w:r w:rsidR="006B2B9E">
              <w:rPr>
                <w:lang w:eastAsia="ru-RU"/>
              </w:rPr>
              <w:t xml:space="preserve"> </w:t>
            </w:r>
            <w:r w:rsidRPr="005434F8">
              <w:rPr>
                <w:lang w:eastAsia="ru-RU"/>
              </w:rPr>
              <w:t>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 0 Я5 54540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8752,8</w:t>
            </w:r>
          </w:p>
        </w:tc>
      </w:tr>
      <w:tr w:rsidR="005434F8" w:rsidRPr="005434F8" w:rsidTr="005434F8">
        <w:trPr>
          <w:trHeight w:val="13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Реализация мероприятий по модернизации муниципальных библиотек путем проведения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15 0 03 00000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600,0</w:t>
            </w:r>
          </w:p>
        </w:tc>
      </w:tr>
      <w:tr w:rsidR="005434F8" w:rsidRPr="005434F8" w:rsidTr="005434F8">
        <w:trPr>
          <w:trHeight w:val="11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 Мероприятия по модернизации муниципальных библиотек путем проведения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15 0 03 10070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600,0</w:t>
            </w:r>
          </w:p>
        </w:tc>
      </w:tr>
      <w:tr w:rsidR="005434F8" w:rsidRPr="005434F8" w:rsidTr="005434F8">
        <w:trPr>
          <w:trHeight w:val="11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</w:t>
            </w:r>
            <w:r w:rsidR="006B2B9E">
              <w:rPr>
                <w:lang w:eastAsia="ru-RU"/>
              </w:rPr>
              <w:t xml:space="preserve"> </w:t>
            </w:r>
            <w:r w:rsidRPr="005434F8">
              <w:rPr>
                <w:lang w:eastAsia="ru-RU"/>
              </w:rPr>
              <w:t>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15 0 03 10070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600,0</w:t>
            </w:r>
          </w:p>
        </w:tc>
      </w:tr>
      <w:tr w:rsidR="005434F8" w:rsidRPr="005434F8" w:rsidTr="005434F8">
        <w:trPr>
          <w:trHeight w:val="19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Мероприятия по благоустройству территории возле здания библиотеки по адресу: ул. Коммунаров, 29 в ст. Новоджерелиевской Брюховецкого района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15 0 04 0000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833,5</w:t>
            </w:r>
          </w:p>
        </w:tc>
      </w:tr>
      <w:tr w:rsidR="005434F8" w:rsidRPr="005434F8" w:rsidTr="005434F8">
        <w:trPr>
          <w:trHeight w:val="202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Реализация мероприятий по благоустройству территории возле здания библиотеки по адресу: ул. Коммунаров, 29 в ст. Новоджерелиевской Брюховецкого района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15 0 04 10070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833,5</w:t>
            </w:r>
          </w:p>
        </w:tc>
      </w:tr>
      <w:tr w:rsidR="005434F8" w:rsidRPr="005434F8" w:rsidTr="006B2B9E">
        <w:trPr>
          <w:trHeight w:val="928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15 0 04 10070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833,5</w:t>
            </w:r>
          </w:p>
        </w:tc>
      </w:tr>
      <w:tr w:rsidR="005434F8" w:rsidRPr="005434F8" w:rsidTr="005434F8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200,0</w:t>
            </w:r>
          </w:p>
        </w:tc>
      </w:tr>
      <w:tr w:rsidR="005434F8" w:rsidRPr="005434F8" w:rsidTr="005434F8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Физическая культура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200,0</w:t>
            </w:r>
          </w:p>
        </w:tc>
      </w:tr>
      <w:tr w:rsidR="005434F8" w:rsidRPr="005434F8" w:rsidTr="00012855">
        <w:trPr>
          <w:trHeight w:val="15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6B2B9E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Муниципальная программа Новоджерелиевского сельского поселения Брюховецкого района </w:t>
            </w:r>
            <w:r w:rsidR="006B2B9E">
              <w:rPr>
                <w:lang w:eastAsia="ru-RU"/>
              </w:rPr>
              <w:t>«</w:t>
            </w:r>
            <w:r w:rsidRPr="005434F8">
              <w:rPr>
                <w:lang w:eastAsia="ru-RU"/>
              </w:rPr>
              <w:t>Развитие физической культуры и спорта</w:t>
            </w:r>
            <w:r w:rsidR="006B2B9E">
              <w:rPr>
                <w:lang w:eastAsia="ru-RU"/>
              </w:rPr>
              <w:t>»</w:t>
            </w:r>
            <w:r w:rsidRPr="005434F8">
              <w:rPr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200,0</w:t>
            </w:r>
          </w:p>
        </w:tc>
      </w:tr>
      <w:tr w:rsidR="005434F8" w:rsidRPr="005434F8" w:rsidTr="00012855">
        <w:trPr>
          <w:trHeight w:val="6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 xml:space="preserve">Мероприятия в </w:t>
            </w:r>
            <w:r w:rsidR="006B2B9E" w:rsidRPr="005434F8">
              <w:rPr>
                <w:lang w:eastAsia="ru-RU"/>
              </w:rPr>
              <w:t>области спорта</w:t>
            </w:r>
            <w:r w:rsidRPr="005434F8">
              <w:rPr>
                <w:lang w:eastAsia="ru-RU"/>
              </w:rPr>
              <w:t xml:space="preserve"> и физической культуры, туризма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09 0 00 10070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200,0</w:t>
            </w:r>
          </w:p>
        </w:tc>
      </w:tr>
      <w:tr w:rsidR="005434F8" w:rsidRPr="005434F8" w:rsidTr="00012855">
        <w:trPr>
          <w:trHeight w:val="264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09 0 00 10070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64,0</w:t>
            </w:r>
          </w:p>
        </w:tc>
      </w:tr>
      <w:tr w:rsidR="005434F8" w:rsidRPr="005434F8" w:rsidTr="006B2B9E">
        <w:trPr>
          <w:trHeight w:val="1000"/>
        </w:trPr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5434F8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09 0 00 10070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136,0</w:t>
            </w:r>
          </w:p>
        </w:tc>
      </w:tr>
      <w:tr w:rsidR="005434F8" w:rsidRPr="005434F8" w:rsidTr="006B2B9E">
        <w:trPr>
          <w:trHeight w:val="844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5434F8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5434F8">
              <w:rPr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5434F8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1,0</w:t>
            </w:r>
          </w:p>
        </w:tc>
      </w:tr>
      <w:tr w:rsidR="005434F8" w:rsidRPr="005434F8" w:rsidTr="005434F8">
        <w:trPr>
          <w:trHeight w:val="1185"/>
        </w:trPr>
        <w:tc>
          <w:tcPr>
            <w:tcW w:w="336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5434F8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37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1,0</w:t>
            </w:r>
          </w:p>
        </w:tc>
      </w:tr>
      <w:tr w:rsidR="005434F8" w:rsidRPr="005434F8" w:rsidTr="006B2B9E">
        <w:trPr>
          <w:trHeight w:val="276"/>
        </w:trPr>
        <w:tc>
          <w:tcPr>
            <w:tcW w:w="336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7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5434F8" w:rsidRPr="005434F8" w:rsidTr="006B2B9E">
        <w:trPr>
          <w:trHeight w:val="906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5434F8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Управление муниципальным долгом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70 0 00 00000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1,0</w:t>
            </w:r>
          </w:p>
        </w:tc>
      </w:tr>
      <w:tr w:rsidR="005434F8" w:rsidRPr="005434F8" w:rsidTr="006B2B9E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5434F8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70 0 00 10160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1,0</w:t>
            </w:r>
          </w:p>
        </w:tc>
      </w:tr>
      <w:tr w:rsidR="005434F8" w:rsidRPr="005434F8" w:rsidTr="005434F8">
        <w:trPr>
          <w:trHeight w:val="112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5434F8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3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Обслуживание (государственного)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70 0 00 10160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F8" w:rsidRPr="005434F8" w:rsidRDefault="005434F8" w:rsidP="005434F8">
            <w:pPr>
              <w:suppressAutoHyphens w:val="0"/>
              <w:jc w:val="both"/>
              <w:rPr>
                <w:lang w:eastAsia="ru-RU"/>
              </w:rPr>
            </w:pPr>
            <w:r w:rsidRPr="005434F8">
              <w:rPr>
                <w:lang w:eastAsia="ru-RU"/>
              </w:rPr>
              <w:t>1,0</w:t>
            </w:r>
          </w:p>
        </w:tc>
      </w:tr>
    </w:tbl>
    <w:p w:rsidR="005434F8" w:rsidRPr="006B2B9E" w:rsidRDefault="006B2B9E" w:rsidP="005434F8">
      <w:pPr>
        <w:jc w:val="both"/>
        <w:rPr>
          <w:b/>
          <w:sz w:val="28"/>
          <w:szCs w:val="28"/>
        </w:rPr>
      </w:pPr>
      <w:r w:rsidRPr="006B2B9E">
        <w:rPr>
          <w:b/>
          <w:sz w:val="28"/>
          <w:szCs w:val="28"/>
        </w:rPr>
        <w:t>»</w:t>
      </w:r>
    </w:p>
    <w:sectPr w:rsidR="005434F8" w:rsidRPr="006B2B9E" w:rsidSect="00012855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E8C" w:rsidRDefault="001C7E8C" w:rsidP="00012855">
      <w:r>
        <w:separator/>
      </w:r>
    </w:p>
  </w:endnote>
  <w:endnote w:type="continuationSeparator" w:id="0">
    <w:p w:rsidR="001C7E8C" w:rsidRDefault="001C7E8C" w:rsidP="00012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E8C" w:rsidRDefault="001C7E8C" w:rsidP="00012855">
      <w:r>
        <w:separator/>
      </w:r>
    </w:p>
  </w:footnote>
  <w:footnote w:type="continuationSeparator" w:id="0">
    <w:p w:rsidR="001C7E8C" w:rsidRDefault="001C7E8C" w:rsidP="00012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0828095"/>
      <w:docPartObj>
        <w:docPartGallery w:val="Page Numbers (Top of Page)"/>
        <w:docPartUnique/>
      </w:docPartObj>
    </w:sdtPr>
    <w:sdtEndPr/>
    <w:sdtContent>
      <w:p w:rsidR="00012855" w:rsidRDefault="0001285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676">
          <w:rPr>
            <w:noProof/>
          </w:rPr>
          <w:t>3</w:t>
        </w:r>
        <w:r>
          <w:fldChar w:fldCharType="end"/>
        </w:r>
      </w:p>
    </w:sdtContent>
  </w:sdt>
  <w:p w:rsidR="00012855" w:rsidRDefault="0001285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305A0E"/>
    <w:multiLevelType w:val="hybridMultilevel"/>
    <w:tmpl w:val="DEFA9AAC"/>
    <w:lvl w:ilvl="0" w:tplc="82CAFEC8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>
    <w:nsid w:val="686B0DE8"/>
    <w:multiLevelType w:val="hybridMultilevel"/>
    <w:tmpl w:val="7ED0935C"/>
    <w:lvl w:ilvl="0" w:tplc="87AEAC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4CC7"/>
    <w:rsid w:val="0000118B"/>
    <w:rsid w:val="00003B63"/>
    <w:rsid w:val="00012855"/>
    <w:rsid w:val="00016ABD"/>
    <w:rsid w:val="00021856"/>
    <w:rsid w:val="00021F52"/>
    <w:rsid w:val="0002432C"/>
    <w:rsid w:val="000258E5"/>
    <w:rsid w:val="00025F3B"/>
    <w:rsid w:val="00027E72"/>
    <w:rsid w:val="00037CAF"/>
    <w:rsid w:val="00037FEB"/>
    <w:rsid w:val="00043DB0"/>
    <w:rsid w:val="00051B75"/>
    <w:rsid w:val="00052F05"/>
    <w:rsid w:val="00054EAF"/>
    <w:rsid w:val="00060D37"/>
    <w:rsid w:val="00067DE7"/>
    <w:rsid w:val="00070FD9"/>
    <w:rsid w:val="00071506"/>
    <w:rsid w:val="0007384A"/>
    <w:rsid w:val="00073FDF"/>
    <w:rsid w:val="0007580F"/>
    <w:rsid w:val="000768E0"/>
    <w:rsid w:val="0008229E"/>
    <w:rsid w:val="00082A87"/>
    <w:rsid w:val="000835FE"/>
    <w:rsid w:val="000979BA"/>
    <w:rsid w:val="000A2EC9"/>
    <w:rsid w:val="000B2408"/>
    <w:rsid w:val="000C09C5"/>
    <w:rsid w:val="000C424A"/>
    <w:rsid w:val="000D5AB9"/>
    <w:rsid w:val="000D6219"/>
    <w:rsid w:val="000E1CF1"/>
    <w:rsid w:val="000E1F3F"/>
    <w:rsid w:val="000E277E"/>
    <w:rsid w:val="000E6A75"/>
    <w:rsid w:val="000E7D5D"/>
    <w:rsid w:val="000E7E02"/>
    <w:rsid w:val="000F09EF"/>
    <w:rsid w:val="000F40D7"/>
    <w:rsid w:val="000F73E2"/>
    <w:rsid w:val="000F7429"/>
    <w:rsid w:val="00101710"/>
    <w:rsid w:val="00105936"/>
    <w:rsid w:val="00107F2E"/>
    <w:rsid w:val="001102EC"/>
    <w:rsid w:val="00112C9A"/>
    <w:rsid w:val="001134B4"/>
    <w:rsid w:val="001143CC"/>
    <w:rsid w:val="001218A7"/>
    <w:rsid w:val="0012245E"/>
    <w:rsid w:val="00126E01"/>
    <w:rsid w:val="00136A02"/>
    <w:rsid w:val="00137789"/>
    <w:rsid w:val="00141B37"/>
    <w:rsid w:val="00143DF0"/>
    <w:rsid w:val="001467CB"/>
    <w:rsid w:val="001527E3"/>
    <w:rsid w:val="00152E5B"/>
    <w:rsid w:val="00157D5A"/>
    <w:rsid w:val="00160CD2"/>
    <w:rsid w:val="00161137"/>
    <w:rsid w:val="00163A58"/>
    <w:rsid w:val="00166CA8"/>
    <w:rsid w:val="00167A3F"/>
    <w:rsid w:val="00171D72"/>
    <w:rsid w:val="00173A4E"/>
    <w:rsid w:val="00173FCB"/>
    <w:rsid w:val="00182881"/>
    <w:rsid w:val="00182D92"/>
    <w:rsid w:val="001915B1"/>
    <w:rsid w:val="00191A38"/>
    <w:rsid w:val="001926A3"/>
    <w:rsid w:val="00194818"/>
    <w:rsid w:val="00194EA3"/>
    <w:rsid w:val="0019783A"/>
    <w:rsid w:val="001B1AAA"/>
    <w:rsid w:val="001B3190"/>
    <w:rsid w:val="001B4586"/>
    <w:rsid w:val="001B50ED"/>
    <w:rsid w:val="001C7E8C"/>
    <w:rsid w:val="001D7007"/>
    <w:rsid w:val="001E3F03"/>
    <w:rsid w:val="001F2BDA"/>
    <w:rsid w:val="001F502B"/>
    <w:rsid w:val="002006C0"/>
    <w:rsid w:val="00202FFD"/>
    <w:rsid w:val="0022077A"/>
    <w:rsid w:val="002235FD"/>
    <w:rsid w:val="0022689A"/>
    <w:rsid w:val="00226CCC"/>
    <w:rsid w:val="00227A9A"/>
    <w:rsid w:val="00230700"/>
    <w:rsid w:val="00240937"/>
    <w:rsid w:val="00244058"/>
    <w:rsid w:val="00252065"/>
    <w:rsid w:val="002574D2"/>
    <w:rsid w:val="00264E32"/>
    <w:rsid w:val="00264FA2"/>
    <w:rsid w:val="002859EF"/>
    <w:rsid w:val="00285E51"/>
    <w:rsid w:val="00286D50"/>
    <w:rsid w:val="002939DB"/>
    <w:rsid w:val="002A5C6C"/>
    <w:rsid w:val="002B0D0A"/>
    <w:rsid w:val="002B30A8"/>
    <w:rsid w:val="002B4255"/>
    <w:rsid w:val="002B4C5C"/>
    <w:rsid w:val="002C0411"/>
    <w:rsid w:val="002E1347"/>
    <w:rsid w:val="002E46D7"/>
    <w:rsid w:val="002E6339"/>
    <w:rsid w:val="002E708C"/>
    <w:rsid w:val="002F07C5"/>
    <w:rsid w:val="002F2022"/>
    <w:rsid w:val="002F5F67"/>
    <w:rsid w:val="002F7D54"/>
    <w:rsid w:val="00302882"/>
    <w:rsid w:val="00303B37"/>
    <w:rsid w:val="003078BF"/>
    <w:rsid w:val="00307FE9"/>
    <w:rsid w:val="003112AE"/>
    <w:rsid w:val="003158DD"/>
    <w:rsid w:val="00322A97"/>
    <w:rsid w:val="00326682"/>
    <w:rsid w:val="00326CDD"/>
    <w:rsid w:val="00334560"/>
    <w:rsid w:val="00334D95"/>
    <w:rsid w:val="00335D15"/>
    <w:rsid w:val="003431EB"/>
    <w:rsid w:val="00343358"/>
    <w:rsid w:val="0034392F"/>
    <w:rsid w:val="00344BBA"/>
    <w:rsid w:val="00344EF4"/>
    <w:rsid w:val="00345232"/>
    <w:rsid w:val="00353E3B"/>
    <w:rsid w:val="0035603E"/>
    <w:rsid w:val="003565A3"/>
    <w:rsid w:val="00356B31"/>
    <w:rsid w:val="00360587"/>
    <w:rsid w:val="00361E5C"/>
    <w:rsid w:val="00367832"/>
    <w:rsid w:val="003745C7"/>
    <w:rsid w:val="00376B69"/>
    <w:rsid w:val="00387544"/>
    <w:rsid w:val="00390834"/>
    <w:rsid w:val="0039338F"/>
    <w:rsid w:val="00394888"/>
    <w:rsid w:val="003A36AC"/>
    <w:rsid w:val="003A5F3C"/>
    <w:rsid w:val="003B0B0B"/>
    <w:rsid w:val="003B24FA"/>
    <w:rsid w:val="003B5AB6"/>
    <w:rsid w:val="003B6241"/>
    <w:rsid w:val="003B778B"/>
    <w:rsid w:val="003C1EB8"/>
    <w:rsid w:val="003C37A4"/>
    <w:rsid w:val="003C52EB"/>
    <w:rsid w:val="003C7D68"/>
    <w:rsid w:val="003E5035"/>
    <w:rsid w:val="003E62EE"/>
    <w:rsid w:val="003E67CB"/>
    <w:rsid w:val="003E78E3"/>
    <w:rsid w:val="003F1F62"/>
    <w:rsid w:val="003F374E"/>
    <w:rsid w:val="00400853"/>
    <w:rsid w:val="004159CB"/>
    <w:rsid w:val="004173E4"/>
    <w:rsid w:val="0042739B"/>
    <w:rsid w:val="0043051F"/>
    <w:rsid w:val="00441E56"/>
    <w:rsid w:val="00445794"/>
    <w:rsid w:val="004465C6"/>
    <w:rsid w:val="00446D71"/>
    <w:rsid w:val="0045286A"/>
    <w:rsid w:val="004546B3"/>
    <w:rsid w:val="00455CE0"/>
    <w:rsid w:val="00462633"/>
    <w:rsid w:val="00462FE7"/>
    <w:rsid w:val="00465A1D"/>
    <w:rsid w:val="00470816"/>
    <w:rsid w:val="00482716"/>
    <w:rsid w:val="00482FAD"/>
    <w:rsid w:val="00485602"/>
    <w:rsid w:val="00486E49"/>
    <w:rsid w:val="00493D3A"/>
    <w:rsid w:val="004A1B8B"/>
    <w:rsid w:val="004A21AB"/>
    <w:rsid w:val="004A4C20"/>
    <w:rsid w:val="004A7332"/>
    <w:rsid w:val="004B2EF0"/>
    <w:rsid w:val="004B4A12"/>
    <w:rsid w:val="004D0717"/>
    <w:rsid w:val="004D49AC"/>
    <w:rsid w:val="004D4D16"/>
    <w:rsid w:val="004D5898"/>
    <w:rsid w:val="004D6A8F"/>
    <w:rsid w:val="004E0506"/>
    <w:rsid w:val="004F4D93"/>
    <w:rsid w:val="005022BB"/>
    <w:rsid w:val="00507079"/>
    <w:rsid w:val="00510AD8"/>
    <w:rsid w:val="005122E7"/>
    <w:rsid w:val="00513AB3"/>
    <w:rsid w:val="0051498E"/>
    <w:rsid w:val="00514B55"/>
    <w:rsid w:val="0051622A"/>
    <w:rsid w:val="005201B8"/>
    <w:rsid w:val="00524EEE"/>
    <w:rsid w:val="00527DAC"/>
    <w:rsid w:val="005327F6"/>
    <w:rsid w:val="00534941"/>
    <w:rsid w:val="00535746"/>
    <w:rsid w:val="00540EC0"/>
    <w:rsid w:val="005434F8"/>
    <w:rsid w:val="00545102"/>
    <w:rsid w:val="005505B9"/>
    <w:rsid w:val="00552882"/>
    <w:rsid w:val="00554C28"/>
    <w:rsid w:val="0057371F"/>
    <w:rsid w:val="00576A1D"/>
    <w:rsid w:val="00581B7F"/>
    <w:rsid w:val="0058238F"/>
    <w:rsid w:val="00587013"/>
    <w:rsid w:val="00597056"/>
    <w:rsid w:val="005B3D18"/>
    <w:rsid w:val="005B52D9"/>
    <w:rsid w:val="005C36D1"/>
    <w:rsid w:val="005C46BC"/>
    <w:rsid w:val="005D2D53"/>
    <w:rsid w:val="005D45AC"/>
    <w:rsid w:val="005D4EF1"/>
    <w:rsid w:val="005E08A1"/>
    <w:rsid w:val="005E108D"/>
    <w:rsid w:val="005E5D66"/>
    <w:rsid w:val="005E61E6"/>
    <w:rsid w:val="005E77FF"/>
    <w:rsid w:val="005F0073"/>
    <w:rsid w:val="005F04FD"/>
    <w:rsid w:val="005F17E5"/>
    <w:rsid w:val="005F1C72"/>
    <w:rsid w:val="005F66B8"/>
    <w:rsid w:val="0060133C"/>
    <w:rsid w:val="006064D9"/>
    <w:rsid w:val="00611B65"/>
    <w:rsid w:val="00612A15"/>
    <w:rsid w:val="00614F22"/>
    <w:rsid w:val="00615C41"/>
    <w:rsid w:val="00616EFE"/>
    <w:rsid w:val="00621BE1"/>
    <w:rsid w:val="00621D01"/>
    <w:rsid w:val="00622767"/>
    <w:rsid w:val="00622C1B"/>
    <w:rsid w:val="006253F2"/>
    <w:rsid w:val="00627DFE"/>
    <w:rsid w:val="0063092B"/>
    <w:rsid w:val="0063292E"/>
    <w:rsid w:val="00634B48"/>
    <w:rsid w:val="0063711D"/>
    <w:rsid w:val="0064072F"/>
    <w:rsid w:val="00640B21"/>
    <w:rsid w:val="00646C22"/>
    <w:rsid w:val="006479E9"/>
    <w:rsid w:val="00653DF8"/>
    <w:rsid w:val="00661A5B"/>
    <w:rsid w:val="00670115"/>
    <w:rsid w:val="00672469"/>
    <w:rsid w:val="0068384F"/>
    <w:rsid w:val="00690CB7"/>
    <w:rsid w:val="00690EB7"/>
    <w:rsid w:val="00692DC1"/>
    <w:rsid w:val="0069406A"/>
    <w:rsid w:val="00694292"/>
    <w:rsid w:val="006A0DFD"/>
    <w:rsid w:val="006A2E45"/>
    <w:rsid w:val="006A4676"/>
    <w:rsid w:val="006A73E3"/>
    <w:rsid w:val="006B2B9E"/>
    <w:rsid w:val="006B329C"/>
    <w:rsid w:val="006C0F29"/>
    <w:rsid w:val="006C13E5"/>
    <w:rsid w:val="006C30B3"/>
    <w:rsid w:val="006C35B5"/>
    <w:rsid w:val="006C4F8E"/>
    <w:rsid w:val="006D022D"/>
    <w:rsid w:val="006D4CD5"/>
    <w:rsid w:val="006D5560"/>
    <w:rsid w:val="006E333C"/>
    <w:rsid w:val="006E792D"/>
    <w:rsid w:val="006F3B7E"/>
    <w:rsid w:val="006F4670"/>
    <w:rsid w:val="007024D5"/>
    <w:rsid w:val="00703181"/>
    <w:rsid w:val="00706E02"/>
    <w:rsid w:val="00712393"/>
    <w:rsid w:val="0071728E"/>
    <w:rsid w:val="00723A2D"/>
    <w:rsid w:val="007260A4"/>
    <w:rsid w:val="007270F9"/>
    <w:rsid w:val="007326F5"/>
    <w:rsid w:val="0073440A"/>
    <w:rsid w:val="0073443C"/>
    <w:rsid w:val="0073546C"/>
    <w:rsid w:val="00735F1C"/>
    <w:rsid w:val="00750676"/>
    <w:rsid w:val="007528FC"/>
    <w:rsid w:val="0075670F"/>
    <w:rsid w:val="00763FEA"/>
    <w:rsid w:val="00771479"/>
    <w:rsid w:val="00776ECD"/>
    <w:rsid w:val="007776D3"/>
    <w:rsid w:val="0078338F"/>
    <w:rsid w:val="007A7589"/>
    <w:rsid w:val="007B05BC"/>
    <w:rsid w:val="007B266F"/>
    <w:rsid w:val="007B420C"/>
    <w:rsid w:val="007B4927"/>
    <w:rsid w:val="007B4A49"/>
    <w:rsid w:val="007B77FA"/>
    <w:rsid w:val="007C1176"/>
    <w:rsid w:val="007C14DA"/>
    <w:rsid w:val="007C3099"/>
    <w:rsid w:val="007C65A5"/>
    <w:rsid w:val="007C705F"/>
    <w:rsid w:val="007D0AB0"/>
    <w:rsid w:val="007D0AF2"/>
    <w:rsid w:val="007D0E93"/>
    <w:rsid w:val="007D486B"/>
    <w:rsid w:val="007D6EE7"/>
    <w:rsid w:val="007D7D67"/>
    <w:rsid w:val="007E0501"/>
    <w:rsid w:val="007E279F"/>
    <w:rsid w:val="007E3F1A"/>
    <w:rsid w:val="007E5A64"/>
    <w:rsid w:val="007E789D"/>
    <w:rsid w:val="007F14A5"/>
    <w:rsid w:val="007F34A4"/>
    <w:rsid w:val="007F7F74"/>
    <w:rsid w:val="00802C69"/>
    <w:rsid w:val="008047CA"/>
    <w:rsid w:val="00805D43"/>
    <w:rsid w:val="008068E3"/>
    <w:rsid w:val="0081022A"/>
    <w:rsid w:val="0081115F"/>
    <w:rsid w:val="008126EA"/>
    <w:rsid w:val="00814C5E"/>
    <w:rsid w:val="00825459"/>
    <w:rsid w:val="0083448E"/>
    <w:rsid w:val="008359FC"/>
    <w:rsid w:val="00842A3D"/>
    <w:rsid w:val="00842BF4"/>
    <w:rsid w:val="008551D7"/>
    <w:rsid w:val="00855E15"/>
    <w:rsid w:val="0085781E"/>
    <w:rsid w:val="00860CFF"/>
    <w:rsid w:val="008624D4"/>
    <w:rsid w:val="00863B52"/>
    <w:rsid w:val="0088763C"/>
    <w:rsid w:val="00894D0E"/>
    <w:rsid w:val="00896AF5"/>
    <w:rsid w:val="008A2298"/>
    <w:rsid w:val="008A5563"/>
    <w:rsid w:val="008A5B49"/>
    <w:rsid w:val="008B0850"/>
    <w:rsid w:val="008B4EC4"/>
    <w:rsid w:val="008C4D76"/>
    <w:rsid w:val="008D291C"/>
    <w:rsid w:val="008D3119"/>
    <w:rsid w:val="008E02F8"/>
    <w:rsid w:val="008E4B00"/>
    <w:rsid w:val="008E655D"/>
    <w:rsid w:val="008E715E"/>
    <w:rsid w:val="008F502B"/>
    <w:rsid w:val="0090586D"/>
    <w:rsid w:val="0091105F"/>
    <w:rsid w:val="009155FE"/>
    <w:rsid w:val="00915FE2"/>
    <w:rsid w:val="0092059E"/>
    <w:rsid w:val="00920C12"/>
    <w:rsid w:val="009239E4"/>
    <w:rsid w:val="009246D4"/>
    <w:rsid w:val="009268E6"/>
    <w:rsid w:val="0092752C"/>
    <w:rsid w:val="00927A72"/>
    <w:rsid w:val="0093280E"/>
    <w:rsid w:val="009433C4"/>
    <w:rsid w:val="00944C98"/>
    <w:rsid w:val="00950BE7"/>
    <w:rsid w:val="0095255F"/>
    <w:rsid w:val="0095492E"/>
    <w:rsid w:val="00957D0F"/>
    <w:rsid w:val="009610F7"/>
    <w:rsid w:val="00962E6E"/>
    <w:rsid w:val="0096634F"/>
    <w:rsid w:val="0096764E"/>
    <w:rsid w:val="00967D93"/>
    <w:rsid w:val="00983660"/>
    <w:rsid w:val="009877FA"/>
    <w:rsid w:val="00990B60"/>
    <w:rsid w:val="0099123D"/>
    <w:rsid w:val="00991392"/>
    <w:rsid w:val="009A46C1"/>
    <w:rsid w:val="009A5243"/>
    <w:rsid w:val="009A7358"/>
    <w:rsid w:val="009A7C00"/>
    <w:rsid w:val="009B01DC"/>
    <w:rsid w:val="009B362D"/>
    <w:rsid w:val="009B5A31"/>
    <w:rsid w:val="009B7F04"/>
    <w:rsid w:val="009C03CD"/>
    <w:rsid w:val="009C1FBE"/>
    <w:rsid w:val="009C38E0"/>
    <w:rsid w:val="009C4772"/>
    <w:rsid w:val="009C691E"/>
    <w:rsid w:val="009D2307"/>
    <w:rsid w:val="009D2489"/>
    <w:rsid w:val="009D2F28"/>
    <w:rsid w:val="009D341B"/>
    <w:rsid w:val="009D53D0"/>
    <w:rsid w:val="009D58A2"/>
    <w:rsid w:val="009E1F08"/>
    <w:rsid w:val="009E5634"/>
    <w:rsid w:val="009F4A4F"/>
    <w:rsid w:val="00A019AC"/>
    <w:rsid w:val="00A13EE7"/>
    <w:rsid w:val="00A26F23"/>
    <w:rsid w:val="00A270B7"/>
    <w:rsid w:val="00A27567"/>
    <w:rsid w:val="00A31AFC"/>
    <w:rsid w:val="00A31D41"/>
    <w:rsid w:val="00A325C1"/>
    <w:rsid w:val="00A34969"/>
    <w:rsid w:val="00A45495"/>
    <w:rsid w:val="00A56CFA"/>
    <w:rsid w:val="00A60FBF"/>
    <w:rsid w:val="00A66984"/>
    <w:rsid w:val="00A70E62"/>
    <w:rsid w:val="00A741EE"/>
    <w:rsid w:val="00A74383"/>
    <w:rsid w:val="00A77D1A"/>
    <w:rsid w:val="00A846ED"/>
    <w:rsid w:val="00A86FCC"/>
    <w:rsid w:val="00A93A83"/>
    <w:rsid w:val="00A94F7B"/>
    <w:rsid w:val="00A95008"/>
    <w:rsid w:val="00A97CC6"/>
    <w:rsid w:val="00AA1AC1"/>
    <w:rsid w:val="00AB0122"/>
    <w:rsid w:val="00AB6C38"/>
    <w:rsid w:val="00AC04C9"/>
    <w:rsid w:val="00AC7827"/>
    <w:rsid w:val="00AE1F34"/>
    <w:rsid w:val="00AE20A1"/>
    <w:rsid w:val="00AE3C68"/>
    <w:rsid w:val="00AF0185"/>
    <w:rsid w:val="00AF04DC"/>
    <w:rsid w:val="00AF2F14"/>
    <w:rsid w:val="00AF7F7F"/>
    <w:rsid w:val="00B02D32"/>
    <w:rsid w:val="00B035AF"/>
    <w:rsid w:val="00B046CC"/>
    <w:rsid w:val="00B108C0"/>
    <w:rsid w:val="00B305A0"/>
    <w:rsid w:val="00B31692"/>
    <w:rsid w:val="00B31D1B"/>
    <w:rsid w:val="00B33D37"/>
    <w:rsid w:val="00B34210"/>
    <w:rsid w:val="00B35ECB"/>
    <w:rsid w:val="00B40AAE"/>
    <w:rsid w:val="00B43ADC"/>
    <w:rsid w:val="00B46144"/>
    <w:rsid w:val="00B50948"/>
    <w:rsid w:val="00B53314"/>
    <w:rsid w:val="00B534AB"/>
    <w:rsid w:val="00B57231"/>
    <w:rsid w:val="00B64481"/>
    <w:rsid w:val="00B64962"/>
    <w:rsid w:val="00B70F17"/>
    <w:rsid w:val="00B727E8"/>
    <w:rsid w:val="00B80382"/>
    <w:rsid w:val="00B90C8E"/>
    <w:rsid w:val="00B910B5"/>
    <w:rsid w:val="00B937B0"/>
    <w:rsid w:val="00BA312E"/>
    <w:rsid w:val="00BA3F89"/>
    <w:rsid w:val="00BA4E3E"/>
    <w:rsid w:val="00BB19D6"/>
    <w:rsid w:val="00BD1C07"/>
    <w:rsid w:val="00BD3116"/>
    <w:rsid w:val="00BD3CD2"/>
    <w:rsid w:val="00BD42BA"/>
    <w:rsid w:val="00BD4979"/>
    <w:rsid w:val="00BD7551"/>
    <w:rsid w:val="00BE05D8"/>
    <w:rsid w:val="00BE6303"/>
    <w:rsid w:val="00BF5611"/>
    <w:rsid w:val="00BF7293"/>
    <w:rsid w:val="00C0055A"/>
    <w:rsid w:val="00C05EF4"/>
    <w:rsid w:val="00C12B7A"/>
    <w:rsid w:val="00C1550F"/>
    <w:rsid w:val="00C16315"/>
    <w:rsid w:val="00C21BC3"/>
    <w:rsid w:val="00C228BB"/>
    <w:rsid w:val="00C22CF5"/>
    <w:rsid w:val="00C230C2"/>
    <w:rsid w:val="00C26051"/>
    <w:rsid w:val="00C27669"/>
    <w:rsid w:val="00C33B60"/>
    <w:rsid w:val="00C42BEC"/>
    <w:rsid w:val="00C42F32"/>
    <w:rsid w:val="00C460CE"/>
    <w:rsid w:val="00C4729E"/>
    <w:rsid w:val="00C50932"/>
    <w:rsid w:val="00C51A58"/>
    <w:rsid w:val="00C63E52"/>
    <w:rsid w:val="00C71868"/>
    <w:rsid w:val="00C74860"/>
    <w:rsid w:val="00C749F2"/>
    <w:rsid w:val="00C76C15"/>
    <w:rsid w:val="00C96629"/>
    <w:rsid w:val="00CA0938"/>
    <w:rsid w:val="00CA1872"/>
    <w:rsid w:val="00CB237C"/>
    <w:rsid w:val="00CB3862"/>
    <w:rsid w:val="00CD21B6"/>
    <w:rsid w:val="00CE2A6B"/>
    <w:rsid w:val="00CE3D74"/>
    <w:rsid w:val="00CE4500"/>
    <w:rsid w:val="00CE4603"/>
    <w:rsid w:val="00CE485F"/>
    <w:rsid w:val="00CF0249"/>
    <w:rsid w:val="00D03E16"/>
    <w:rsid w:val="00D1011B"/>
    <w:rsid w:val="00D1342A"/>
    <w:rsid w:val="00D1717E"/>
    <w:rsid w:val="00D201A6"/>
    <w:rsid w:val="00D22E57"/>
    <w:rsid w:val="00D236D0"/>
    <w:rsid w:val="00D24077"/>
    <w:rsid w:val="00D27A66"/>
    <w:rsid w:val="00D34476"/>
    <w:rsid w:val="00D4273E"/>
    <w:rsid w:val="00D440CC"/>
    <w:rsid w:val="00D47425"/>
    <w:rsid w:val="00D527CE"/>
    <w:rsid w:val="00D53792"/>
    <w:rsid w:val="00D54BC1"/>
    <w:rsid w:val="00D57DAC"/>
    <w:rsid w:val="00D6491E"/>
    <w:rsid w:val="00D7287B"/>
    <w:rsid w:val="00D73902"/>
    <w:rsid w:val="00D800E5"/>
    <w:rsid w:val="00D80482"/>
    <w:rsid w:val="00D846EB"/>
    <w:rsid w:val="00D85ADA"/>
    <w:rsid w:val="00D868E0"/>
    <w:rsid w:val="00D927FE"/>
    <w:rsid w:val="00D93035"/>
    <w:rsid w:val="00D93E84"/>
    <w:rsid w:val="00D97EA4"/>
    <w:rsid w:val="00DA02B1"/>
    <w:rsid w:val="00DA4961"/>
    <w:rsid w:val="00DB3E0C"/>
    <w:rsid w:val="00DB7885"/>
    <w:rsid w:val="00DD12E3"/>
    <w:rsid w:val="00DD21CA"/>
    <w:rsid w:val="00DD4DA5"/>
    <w:rsid w:val="00DD69A1"/>
    <w:rsid w:val="00DE73F7"/>
    <w:rsid w:val="00DE7CBF"/>
    <w:rsid w:val="00DE7D91"/>
    <w:rsid w:val="00DF17BF"/>
    <w:rsid w:val="00E0396A"/>
    <w:rsid w:val="00E04454"/>
    <w:rsid w:val="00E10F5F"/>
    <w:rsid w:val="00E13C3F"/>
    <w:rsid w:val="00E14B45"/>
    <w:rsid w:val="00E1611C"/>
    <w:rsid w:val="00E201B1"/>
    <w:rsid w:val="00E21FD3"/>
    <w:rsid w:val="00E37AE1"/>
    <w:rsid w:val="00E4098B"/>
    <w:rsid w:val="00E40D45"/>
    <w:rsid w:val="00E4473B"/>
    <w:rsid w:val="00E512F3"/>
    <w:rsid w:val="00E51639"/>
    <w:rsid w:val="00E5412C"/>
    <w:rsid w:val="00E66B76"/>
    <w:rsid w:val="00E71950"/>
    <w:rsid w:val="00E73CBF"/>
    <w:rsid w:val="00E76F3C"/>
    <w:rsid w:val="00E772C5"/>
    <w:rsid w:val="00E841B1"/>
    <w:rsid w:val="00E86B74"/>
    <w:rsid w:val="00E90A38"/>
    <w:rsid w:val="00E947E1"/>
    <w:rsid w:val="00E96FD5"/>
    <w:rsid w:val="00EB5537"/>
    <w:rsid w:val="00EC1DE6"/>
    <w:rsid w:val="00ED08C9"/>
    <w:rsid w:val="00EE1317"/>
    <w:rsid w:val="00EE3F2F"/>
    <w:rsid w:val="00EF04DD"/>
    <w:rsid w:val="00EF1D32"/>
    <w:rsid w:val="00EF25B5"/>
    <w:rsid w:val="00EF433A"/>
    <w:rsid w:val="00EF6DFA"/>
    <w:rsid w:val="00F03802"/>
    <w:rsid w:val="00F074A3"/>
    <w:rsid w:val="00F07A90"/>
    <w:rsid w:val="00F14CC7"/>
    <w:rsid w:val="00F15401"/>
    <w:rsid w:val="00F168FC"/>
    <w:rsid w:val="00F177B9"/>
    <w:rsid w:val="00F2659E"/>
    <w:rsid w:val="00F279F8"/>
    <w:rsid w:val="00F3535A"/>
    <w:rsid w:val="00F42D3B"/>
    <w:rsid w:val="00F51E4D"/>
    <w:rsid w:val="00F5282E"/>
    <w:rsid w:val="00F54D34"/>
    <w:rsid w:val="00F55D5E"/>
    <w:rsid w:val="00F57843"/>
    <w:rsid w:val="00F61F61"/>
    <w:rsid w:val="00F70777"/>
    <w:rsid w:val="00F75EC5"/>
    <w:rsid w:val="00F779C7"/>
    <w:rsid w:val="00F83E17"/>
    <w:rsid w:val="00F84634"/>
    <w:rsid w:val="00F848D0"/>
    <w:rsid w:val="00F902C5"/>
    <w:rsid w:val="00FA0330"/>
    <w:rsid w:val="00FA0829"/>
    <w:rsid w:val="00FA723E"/>
    <w:rsid w:val="00FA7414"/>
    <w:rsid w:val="00FB19F3"/>
    <w:rsid w:val="00FB7092"/>
    <w:rsid w:val="00FC1D33"/>
    <w:rsid w:val="00FC3865"/>
    <w:rsid w:val="00FC5046"/>
    <w:rsid w:val="00FD11DC"/>
    <w:rsid w:val="00FD2EFF"/>
    <w:rsid w:val="00FD485A"/>
    <w:rsid w:val="00FD5C0B"/>
    <w:rsid w:val="00FD636C"/>
    <w:rsid w:val="00FE017F"/>
    <w:rsid w:val="00FE170F"/>
    <w:rsid w:val="00FF0DB8"/>
    <w:rsid w:val="00FF1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7885A7-515E-4B1E-9258-CFA5120E5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CC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B30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3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3">
    <w:name w:val="Body Text Indent"/>
    <w:basedOn w:val="a"/>
    <w:link w:val="a4"/>
    <w:unhideWhenUsed/>
    <w:rsid w:val="003C1EB8"/>
    <w:pPr>
      <w:suppressAutoHyphens w:val="0"/>
      <w:spacing w:after="120"/>
      <w:ind w:left="283"/>
    </w:pPr>
    <w:rPr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3C1EB8"/>
    <w:rPr>
      <w:sz w:val="24"/>
      <w:szCs w:val="24"/>
    </w:rPr>
  </w:style>
  <w:style w:type="paragraph" w:styleId="a5">
    <w:name w:val="List Paragraph"/>
    <w:basedOn w:val="a"/>
    <w:uiPriority w:val="34"/>
    <w:qFormat/>
    <w:rsid w:val="003A36AC"/>
    <w:pPr>
      <w:ind w:left="720"/>
      <w:contextualSpacing/>
    </w:pPr>
  </w:style>
  <w:style w:type="paragraph" w:styleId="a6">
    <w:name w:val="Balloon Text"/>
    <w:basedOn w:val="a"/>
    <w:link w:val="a7"/>
    <w:semiHidden/>
    <w:unhideWhenUsed/>
    <w:rsid w:val="006B2B9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6B2B9E"/>
    <w:rPr>
      <w:rFonts w:ascii="Segoe UI" w:hAnsi="Segoe UI" w:cs="Segoe UI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unhideWhenUsed/>
    <w:rsid w:val="0001285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12855"/>
    <w:rPr>
      <w:sz w:val="24"/>
      <w:szCs w:val="24"/>
      <w:lang w:eastAsia="ar-SA"/>
    </w:rPr>
  </w:style>
  <w:style w:type="paragraph" w:styleId="aa">
    <w:name w:val="footer"/>
    <w:basedOn w:val="a"/>
    <w:link w:val="ab"/>
    <w:unhideWhenUsed/>
    <w:rsid w:val="0001285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12855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8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dmila\Desktop\Microsoft%20Wor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324D3-DFA4-4426-BF34-C38ECCBA9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Microsoft Word</Template>
  <TotalTime>984</TotalTime>
  <Pages>15</Pages>
  <Words>3117</Words>
  <Characters>17773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Пользователь Windows</cp:lastModifiedBy>
  <cp:revision>390</cp:revision>
  <cp:lastPrinted>2026-08-04T12:19:00Z</cp:lastPrinted>
  <dcterms:created xsi:type="dcterms:W3CDTF">2017-01-20T13:14:00Z</dcterms:created>
  <dcterms:modified xsi:type="dcterms:W3CDTF">2026-08-04T13:27:00Z</dcterms:modified>
</cp:coreProperties>
</file>