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801B1" w14:textId="779D2731" w:rsidR="003C5270" w:rsidRDefault="003C5270" w:rsidP="003C527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673FD54A" w14:textId="77777777" w:rsidR="003C5270" w:rsidRDefault="003C5270" w:rsidP="006E792D">
      <w:pPr>
        <w:jc w:val="center"/>
        <w:rPr>
          <w:b/>
          <w:sz w:val="28"/>
          <w:szCs w:val="28"/>
        </w:rPr>
      </w:pPr>
    </w:p>
    <w:p w14:paraId="6B3972B6" w14:textId="1C759E1F" w:rsidR="006E792D" w:rsidRPr="00F97B37" w:rsidRDefault="006E792D" w:rsidP="006E792D">
      <w:pPr>
        <w:jc w:val="center"/>
        <w:rPr>
          <w:b/>
          <w:sz w:val="28"/>
          <w:szCs w:val="28"/>
        </w:rPr>
      </w:pPr>
      <w:r w:rsidRPr="00F97B37">
        <w:rPr>
          <w:b/>
          <w:sz w:val="28"/>
          <w:szCs w:val="28"/>
        </w:rPr>
        <w:t>СОВЕТ НОВОДЖЕРЕЛИЕВСКОГО СЕЛЬСКОГО ПОСЕЛЕНИЯ</w:t>
      </w:r>
      <w:r w:rsidRPr="00F97B37">
        <w:rPr>
          <w:b/>
          <w:sz w:val="28"/>
          <w:szCs w:val="28"/>
        </w:rPr>
        <w:br/>
        <w:t>БРЮХОВЕЦКОГО МУНИЦИПАЛЬНОГО РАЙОНА</w:t>
      </w:r>
    </w:p>
    <w:p w14:paraId="15F2A947" w14:textId="77777777" w:rsidR="006E792D" w:rsidRPr="00F97B37" w:rsidRDefault="006E792D" w:rsidP="006E792D">
      <w:pPr>
        <w:jc w:val="center"/>
        <w:rPr>
          <w:b/>
          <w:sz w:val="28"/>
          <w:szCs w:val="28"/>
        </w:rPr>
      </w:pPr>
      <w:r w:rsidRPr="00F97B37">
        <w:rPr>
          <w:b/>
          <w:sz w:val="28"/>
          <w:szCs w:val="28"/>
        </w:rPr>
        <w:t>КРАСНОДАРСКОГО КРАЯ</w:t>
      </w:r>
      <w:r w:rsidRPr="00F97B37">
        <w:rPr>
          <w:b/>
          <w:sz w:val="28"/>
          <w:szCs w:val="28"/>
        </w:rPr>
        <w:br/>
      </w:r>
    </w:p>
    <w:p w14:paraId="1954D7B2" w14:textId="77777777" w:rsidR="006E792D" w:rsidRPr="00F97B37" w:rsidRDefault="006E792D" w:rsidP="006E792D">
      <w:pPr>
        <w:jc w:val="center"/>
        <w:rPr>
          <w:b/>
          <w:sz w:val="32"/>
          <w:szCs w:val="32"/>
        </w:rPr>
      </w:pPr>
      <w:r w:rsidRPr="00F97B37">
        <w:rPr>
          <w:b/>
          <w:sz w:val="32"/>
          <w:szCs w:val="32"/>
        </w:rPr>
        <w:t>РЕШЕНИЕ</w:t>
      </w:r>
    </w:p>
    <w:p w14:paraId="66E38567" w14:textId="77777777" w:rsidR="006E792D" w:rsidRPr="00F97B37" w:rsidRDefault="006E792D" w:rsidP="006E792D">
      <w:pPr>
        <w:rPr>
          <w:sz w:val="28"/>
          <w:szCs w:val="28"/>
        </w:rPr>
      </w:pPr>
    </w:p>
    <w:p w14:paraId="4181B408" w14:textId="77777777" w:rsidR="00B70F17" w:rsidRPr="00F97B37" w:rsidRDefault="008B34DB" w:rsidP="00F14CC7">
      <w:pPr>
        <w:rPr>
          <w:sz w:val="28"/>
          <w:szCs w:val="28"/>
        </w:rPr>
      </w:pPr>
      <w:r>
        <w:rPr>
          <w:sz w:val="28"/>
          <w:szCs w:val="28"/>
        </w:rPr>
        <w:t>от ______________</w:t>
      </w:r>
      <w:r w:rsidR="00706E02" w:rsidRPr="00F97B37">
        <w:rPr>
          <w:sz w:val="28"/>
          <w:szCs w:val="28"/>
        </w:rPr>
        <w:tab/>
      </w:r>
      <w:r w:rsidR="00706E02" w:rsidRPr="00F97B37">
        <w:rPr>
          <w:sz w:val="28"/>
          <w:szCs w:val="28"/>
        </w:rPr>
        <w:tab/>
      </w:r>
      <w:r w:rsidR="00706E02" w:rsidRPr="00F97B37">
        <w:rPr>
          <w:sz w:val="28"/>
          <w:szCs w:val="28"/>
        </w:rPr>
        <w:tab/>
      </w:r>
      <w:r w:rsidR="00706E02" w:rsidRPr="00F97B37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№ ____</w:t>
      </w:r>
      <w:r w:rsidR="00706E02" w:rsidRPr="00F97B37">
        <w:rPr>
          <w:sz w:val="28"/>
          <w:szCs w:val="28"/>
        </w:rPr>
        <w:t xml:space="preserve">   </w:t>
      </w:r>
    </w:p>
    <w:p w14:paraId="27E47B29" w14:textId="77777777" w:rsidR="00B70F17" w:rsidRPr="00F97B37" w:rsidRDefault="00F14CC7" w:rsidP="00B70F17">
      <w:pPr>
        <w:jc w:val="center"/>
        <w:rPr>
          <w:b/>
          <w:sz w:val="28"/>
        </w:rPr>
      </w:pPr>
      <w:r w:rsidRPr="00F97B37">
        <w:t>ст-ца Новоджерелиевская</w:t>
      </w:r>
      <w:r w:rsidRPr="00F97B37">
        <w:br/>
      </w:r>
    </w:p>
    <w:p w14:paraId="0355AF16" w14:textId="77777777" w:rsidR="00F14CC7" w:rsidRPr="00F97B37" w:rsidRDefault="00F14CC7" w:rsidP="00F14CC7">
      <w:pPr>
        <w:jc w:val="center"/>
        <w:rPr>
          <w:b/>
          <w:sz w:val="28"/>
          <w:szCs w:val="28"/>
        </w:rPr>
      </w:pPr>
      <w:r w:rsidRPr="00F97B37">
        <w:rPr>
          <w:b/>
          <w:sz w:val="28"/>
        </w:rPr>
        <w:t>О внесении изменения в решение Совета Новоджерелиевского сельского поселения Брюховецкого района от 28 ноября 2025 года № 60 «О бюджете Новоджерелиевского сельского поселения Брюховецкого района на 2026 год»</w:t>
      </w:r>
    </w:p>
    <w:p w14:paraId="092A94A5" w14:textId="77777777" w:rsidR="00152E5B" w:rsidRPr="00F97B37" w:rsidRDefault="00152E5B" w:rsidP="00F14CC7">
      <w:pPr>
        <w:rPr>
          <w:b/>
          <w:sz w:val="28"/>
          <w:szCs w:val="28"/>
        </w:rPr>
      </w:pPr>
    </w:p>
    <w:p w14:paraId="41953384" w14:textId="77777777" w:rsidR="008B34DB" w:rsidRPr="008B34DB" w:rsidRDefault="008B34DB" w:rsidP="008B34DB">
      <w:pPr>
        <w:ind w:firstLine="709"/>
        <w:jc w:val="both"/>
        <w:rPr>
          <w:sz w:val="28"/>
          <w:szCs w:val="28"/>
        </w:rPr>
      </w:pPr>
      <w:r w:rsidRPr="008B34DB">
        <w:rPr>
          <w:sz w:val="28"/>
          <w:szCs w:val="28"/>
        </w:rPr>
        <w:t>В соответствии с Уставом Новоджерелиевского сельского поселения Брюховецкого муниципального района Краснодарского края, Совет Новоджерелиевского сельского поселения Брюховецкого муниципального района Краснодарского края р е ш и л:</w:t>
      </w:r>
    </w:p>
    <w:p w14:paraId="13E623ED" w14:textId="77777777" w:rsidR="00EF1D32" w:rsidRPr="00F97B37" w:rsidRDefault="008B34DB" w:rsidP="008B34DB">
      <w:pPr>
        <w:ind w:firstLine="709"/>
        <w:jc w:val="both"/>
        <w:rPr>
          <w:sz w:val="28"/>
          <w:szCs w:val="28"/>
        </w:rPr>
      </w:pPr>
      <w:r w:rsidRPr="008B34DB">
        <w:rPr>
          <w:sz w:val="28"/>
          <w:szCs w:val="28"/>
        </w:rPr>
        <w:t>1. Внести в решение Совета Новоджерелиевского сельского поселения Брюховецкого района от 28 ноября 2025 года № 60 «О бюджете Новоджерелиевского сельского поселения Брюховецкого района на</w:t>
      </w:r>
      <w:r>
        <w:rPr>
          <w:sz w:val="28"/>
          <w:szCs w:val="28"/>
        </w:rPr>
        <w:t xml:space="preserve"> 2026 год» следующие изменения:</w:t>
      </w:r>
      <w:r w:rsidR="00191A38" w:rsidRPr="00F97B37">
        <w:rPr>
          <w:sz w:val="28"/>
          <w:szCs w:val="28"/>
        </w:rPr>
        <w:t xml:space="preserve"> </w:t>
      </w:r>
    </w:p>
    <w:p w14:paraId="7EFCEDD2" w14:textId="77777777" w:rsidR="00EF1D32" w:rsidRPr="00F97B37" w:rsidRDefault="00EF1D32" w:rsidP="003C415F">
      <w:pPr>
        <w:ind w:firstLine="709"/>
        <w:rPr>
          <w:sz w:val="28"/>
          <w:szCs w:val="28"/>
        </w:rPr>
      </w:pPr>
      <w:r w:rsidRPr="00F97B37">
        <w:rPr>
          <w:sz w:val="28"/>
          <w:szCs w:val="28"/>
        </w:rPr>
        <w:t xml:space="preserve">1) подпункт 1 пункта 1 изложить в следующей редакции: </w:t>
      </w:r>
    </w:p>
    <w:p w14:paraId="483C905E" w14:textId="77777777" w:rsidR="00EF1D32" w:rsidRPr="00F97B37" w:rsidRDefault="00EF1D32" w:rsidP="003C415F">
      <w:pPr>
        <w:ind w:firstLine="709"/>
        <w:rPr>
          <w:sz w:val="28"/>
          <w:szCs w:val="28"/>
        </w:rPr>
      </w:pPr>
      <w:r w:rsidRPr="00F97B37">
        <w:rPr>
          <w:sz w:val="28"/>
          <w:szCs w:val="28"/>
        </w:rPr>
        <w:t>«1) общий объем доходов в сумме 69 900,7 тыс. рублей;»;</w:t>
      </w:r>
    </w:p>
    <w:p w14:paraId="567B4262" w14:textId="77777777" w:rsidR="00EF1D32" w:rsidRPr="00F97B37" w:rsidRDefault="00EF1D32" w:rsidP="003C415F">
      <w:pPr>
        <w:ind w:firstLine="709"/>
        <w:rPr>
          <w:sz w:val="28"/>
          <w:szCs w:val="28"/>
        </w:rPr>
      </w:pPr>
      <w:r w:rsidRPr="00F97B37">
        <w:rPr>
          <w:sz w:val="28"/>
          <w:szCs w:val="28"/>
        </w:rPr>
        <w:t xml:space="preserve">2) подпункт 2 пункта 1 изложить в следующей редакции: </w:t>
      </w:r>
    </w:p>
    <w:p w14:paraId="51AE9A71" w14:textId="77777777" w:rsidR="00EF1D32" w:rsidRPr="00F97B37" w:rsidRDefault="008B34DB" w:rsidP="003C415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«2) </w:t>
      </w:r>
      <w:r w:rsidR="00EF1D32" w:rsidRPr="00F97B37">
        <w:rPr>
          <w:sz w:val="28"/>
          <w:szCs w:val="28"/>
        </w:rPr>
        <w:t xml:space="preserve">общий </w:t>
      </w:r>
      <w:r w:rsidR="005619D8">
        <w:rPr>
          <w:sz w:val="28"/>
          <w:szCs w:val="28"/>
        </w:rPr>
        <w:t xml:space="preserve">объем расходов в сумме </w:t>
      </w:r>
      <w:r w:rsidR="00EF1D32" w:rsidRPr="00F97B37">
        <w:rPr>
          <w:sz w:val="28"/>
          <w:szCs w:val="28"/>
        </w:rPr>
        <w:t>72 003,9 тыс. рублей;»</w:t>
      </w:r>
    </w:p>
    <w:p w14:paraId="3267D005" w14:textId="77777777" w:rsidR="00EF1D32" w:rsidRPr="00F97B37" w:rsidRDefault="00EF1D32" w:rsidP="003C415F">
      <w:pPr>
        <w:tabs>
          <w:tab w:val="left" w:pos="993"/>
        </w:tabs>
        <w:suppressAutoHyphens w:val="0"/>
        <w:ind w:firstLine="709"/>
        <w:jc w:val="both"/>
        <w:rPr>
          <w:sz w:val="28"/>
          <w:szCs w:val="28"/>
        </w:rPr>
      </w:pPr>
      <w:r w:rsidRPr="00F97B37">
        <w:rPr>
          <w:sz w:val="28"/>
          <w:szCs w:val="28"/>
        </w:rPr>
        <w:t>3) приложения № 1,2,3,4,5 изложить в новой редакции (приложения № 1-5).</w:t>
      </w:r>
    </w:p>
    <w:p w14:paraId="53A42A07" w14:textId="77777777" w:rsidR="00285E51" w:rsidRPr="00F97B37" w:rsidRDefault="00F55D5E" w:rsidP="003C415F">
      <w:pPr>
        <w:tabs>
          <w:tab w:val="left" w:pos="993"/>
        </w:tabs>
        <w:suppressAutoHyphens w:val="0"/>
        <w:ind w:firstLine="709"/>
        <w:jc w:val="both"/>
        <w:rPr>
          <w:sz w:val="28"/>
          <w:szCs w:val="28"/>
        </w:rPr>
      </w:pPr>
      <w:r w:rsidRPr="00F97B37">
        <w:rPr>
          <w:sz w:val="28"/>
          <w:szCs w:val="28"/>
        </w:rPr>
        <w:t>2. Настоящее решение подлежит размещению на официальном сайте администрации Новоджерелиевского сельского поселения Брюховецкого муниципального района Краснодарского края в информационно-телекоммуникационной сети «Интернет» и официальному опубликованию в сетевом издании «ВЕСТНИК-ИНФО» не позднее 10 дней после его подписания в установленном порядке.</w:t>
      </w:r>
    </w:p>
    <w:p w14:paraId="5BED430E" w14:textId="77777777" w:rsidR="006E792D" w:rsidRPr="00F97B37" w:rsidRDefault="008B34DB" w:rsidP="003C415F">
      <w:pPr>
        <w:tabs>
          <w:tab w:val="left" w:pos="993"/>
          <w:tab w:val="left" w:pos="1985"/>
        </w:tabs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F55D5E" w:rsidRPr="00F97B37">
        <w:rPr>
          <w:sz w:val="28"/>
          <w:szCs w:val="28"/>
        </w:rPr>
        <w:t>Решение вступает в силу со дня его официального опубликования.</w:t>
      </w:r>
    </w:p>
    <w:p w14:paraId="38325B3C" w14:textId="77777777" w:rsidR="006E792D" w:rsidRPr="00F97B37" w:rsidRDefault="006E792D" w:rsidP="00F14CC7">
      <w:pPr>
        <w:jc w:val="both"/>
        <w:rPr>
          <w:sz w:val="28"/>
          <w:szCs w:val="28"/>
        </w:rPr>
      </w:pPr>
    </w:p>
    <w:p w14:paraId="7EE2DCE4" w14:textId="77777777" w:rsidR="00EF1D32" w:rsidRDefault="00EF1D32" w:rsidP="00F14CC7">
      <w:pPr>
        <w:jc w:val="both"/>
        <w:rPr>
          <w:sz w:val="28"/>
          <w:szCs w:val="28"/>
        </w:rPr>
      </w:pPr>
    </w:p>
    <w:p w14:paraId="60411DB3" w14:textId="77777777" w:rsidR="00A3045F" w:rsidRPr="00F97B37" w:rsidRDefault="00A3045F" w:rsidP="00F14CC7">
      <w:pPr>
        <w:jc w:val="both"/>
        <w:rPr>
          <w:sz w:val="28"/>
          <w:szCs w:val="28"/>
        </w:rPr>
      </w:pPr>
    </w:p>
    <w:p w14:paraId="3D1D3412" w14:textId="77777777" w:rsidR="006E792D" w:rsidRPr="00F97B37" w:rsidRDefault="006E792D" w:rsidP="006E792D">
      <w:pPr>
        <w:shd w:val="clear" w:color="auto" w:fill="FFFFFF"/>
        <w:jc w:val="both"/>
        <w:rPr>
          <w:color w:val="000000"/>
          <w:sz w:val="28"/>
          <w:szCs w:val="28"/>
        </w:rPr>
      </w:pPr>
      <w:r w:rsidRPr="00F97B37">
        <w:rPr>
          <w:color w:val="000000"/>
          <w:sz w:val="28"/>
          <w:szCs w:val="28"/>
        </w:rPr>
        <w:t>Глава Новоджерелиевского сельского поселения</w:t>
      </w:r>
    </w:p>
    <w:p w14:paraId="24635A6D" w14:textId="77777777" w:rsidR="006E792D" w:rsidRPr="00F97B37" w:rsidRDefault="006E792D" w:rsidP="006E792D">
      <w:pPr>
        <w:shd w:val="clear" w:color="auto" w:fill="FFFFFF"/>
        <w:jc w:val="both"/>
        <w:rPr>
          <w:color w:val="000000"/>
          <w:sz w:val="28"/>
          <w:szCs w:val="28"/>
        </w:rPr>
      </w:pPr>
      <w:r w:rsidRPr="00F97B37">
        <w:rPr>
          <w:color w:val="000000"/>
          <w:sz w:val="28"/>
          <w:szCs w:val="28"/>
        </w:rPr>
        <w:t>Брюховецкого муниципального района</w:t>
      </w:r>
    </w:p>
    <w:p w14:paraId="1290D0CE" w14:textId="77777777" w:rsidR="006E792D" w:rsidRPr="00F97B37" w:rsidRDefault="006E792D" w:rsidP="006E792D">
      <w:pPr>
        <w:rPr>
          <w:sz w:val="28"/>
          <w:szCs w:val="28"/>
        </w:rPr>
      </w:pPr>
      <w:r w:rsidRPr="00F97B37">
        <w:rPr>
          <w:sz w:val="28"/>
          <w:szCs w:val="28"/>
        </w:rPr>
        <w:t>Краснодарского края                                                                          О. В. Ткаченко</w:t>
      </w:r>
    </w:p>
    <w:p w14:paraId="58A73412" w14:textId="77777777" w:rsidR="006E792D" w:rsidRPr="00F97B37" w:rsidRDefault="006E792D" w:rsidP="006E792D">
      <w:pPr>
        <w:rPr>
          <w:sz w:val="28"/>
          <w:szCs w:val="28"/>
        </w:rPr>
      </w:pPr>
    </w:p>
    <w:p w14:paraId="21856A16" w14:textId="77777777" w:rsidR="006E792D" w:rsidRPr="00F97B37" w:rsidRDefault="006E792D" w:rsidP="006E792D">
      <w:pPr>
        <w:rPr>
          <w:sz w:val="28"/>
          <w:szCs w:val="28"/>
        </w:rPr>
      </w:pPr>
      <w:r w:rsidRPr="00F97B37">
        <w:rPr>
          <w:sz w:val="28"/>
          <w:szCs w:val="28"/>
        </w:rPr>
        <w:t>Председатель Совета</w:t>
      </w:r>
    </w:p>
    <w:p w14:paraId="164395C7" w14:textId="77777777" w:rsidR="006E792D" w:rsidRPr="00F97B37" w:rsidRDefault="006E792D" w:rsidP="006E792D">
      <w:pPr>
        <w:rPr>
          <w:sz w:val="28"/>
          <w:szCs w:val="28"/>
        </w:rPr>
      </w:pPr>
      <w:r w:rsidRPr="00F97B37">
        <w:rPr>
          <w:sz w:val="28"/>
          <w:szCs w:val="28"/>
        </w:rPr>
        <w:t>Новоджерелиевского сельского поселения</w:t>
      </w:r>
    </w:p>
    <w:p w14:paraId="39D5A738" w14:textId="77777777" w:rsidR="006E792D" w:rsidRPr="00F97B37" w:rsidRDefault="006E792D" w:rsidP="006E792D">
      <w:pPr>
        <w:rPr>
          <w:sz w:val="28"/>
          <w:szCs w:val="28"/>
        </w:rPr>
      </w:pPr>
      <w:r w:rsidRPr="00F97B37">
        <w:rPr>
          <w:sz w:val="28"/>
          <w:szCs w:val="28"/>
        </w:rPr>
        <w:lastRenderedPageBreak/>
        <w:t>Брюховецкого муниципального района</w:t>
      </w:r>
    </w:p>
    <w:p w14:paraId="547CE476" w14:textId="77777777" w:rsidR="00AC3098" w:rsidRDefault="006E792D" w:rsidP="00EF1D32">
      <w:pPr>
        <w:rPr>
          <w:sz w:val="28"/>
          <w:szCs w:val="28"/>
        </w:rPr>
        <w:sectPr w:rsidR="00AC3098" w:rsidSect="00AC3098">
          <w:headerReference w:type="default" r:id="rId8"/>
          <w:footerReference w:type="default" r:id="rId9"/>
          <w:pgSz w:w="11906" w:h="16838"/>
          <w:pgMar w:top="709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F97B37">
        <w:rPr>
          <w:sz w:val="28"/>
          <w:szCs w:val="28"/>
        </w:rPr>
        <w:t>Краснодарского края                                                                         М.В. Братерская</w:t>
      </w:r>
    </w:p>
    <w:p w14:paraId="565569E4" w14:textId="77777777" w:rsidR="003C415F" w:rsidRPr="00F97B37" w:rsidRDefault="003C415F" w:rsidP="003C415F">
      <w:pPr>
        <w:ind w:firstLine="5103"/>
        <w:jc w:val="center"/>
        <w:rPr>
          <w:sz w:val="28"/>
          <w:szCs w:val="28"/>
          <w:lang w:eastAsia="ru-RU"/>
        </w:rPr>
      </w:pPr>
      <w:r w:rsidRPr="00F97B37">
        <w:rPr>
          <w:sz w:val="28"/>
          <w:szCs w:val="28"/>
        </w:rPr>
        <w:lastRenderedPageBreak/>
        <w:t>ПРИЛОЖЕНИЕ № 1</w:t>
      </w:r>
    </w:p>
    <w:p w14:paraId="25CC46AB" w14:textId="77777777" w:rsidR="003C415F" w:rsidRPr="00F97B37" w:rsidRDefault="003C415F" w:rsidP="003C415F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 решению Совета</w:t>
      </w:r>
    </w:p>
    <w:p w14:paraId="28BFC4BF" w14:textId="77777777" w:rsidR="003C415F" w:rsidRPr="00F97B37" w:rsidRDefault="003C415F" w:rsidP="003C415F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Новоджерелиевского сельского поселения Брюховецкого муниципального района</w:t>
      </w:r>
    </w:p>
    <w:p w14:paraId="5FEB96D2" w14:textId="77777777" w:rsidR="003C415F" w:rsidRPr="00F97B37" w:rsidRDefault="003C415F" w:rsidP="003C415F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Краснодарского края</w:t>
      </w:r>
    </w:p>
    <w:p w14:paraId="6C05E269" w14:textId="32671C09" w:rsidR="003C415F" w:rsidRPr="00F97B37" w:rsidRDefault="003C415F" w:rsidP="003C415F">
      <w:pPr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 xml:space="preserve">от </w:t>
      </w:r>
      <w:r w:rsidR="003C5270">
        <w:rPr>
          <w:sz w:val="28"/>
          <w:szCs w:val="28"/>
        </w:rPr>
        <w:t>_________</w:t>
      </w:r>
      <w:r w:rsidRPr="00F97B37">
        <w:rPr>
          <w:sz w:val="28"/>
          <w:szCs w:val="28"/>
        </w:rPr>
        <w:t xml:space="preserve"> г. № </w:t>
      </w:r>
      <w:r w:rsidR="003C5270">
        <w:rPr>
          <w:sz w:val="28"/>
          <w:szCs w:val="28"/>
        </w:rPr>
        <w:t>____</w:t>
      </w:r>
    </w:p>
    <w:p w14:paraId="38CBB41B" w14:textId="77777777" w:rsidR="003C415F" w:rsidRPr="00F97B37" w:rsidRDefault="003C415F" w:rsidP="003C415F">
      <w:pPr>
        <w:ind w:left="5040"/>
        <w:jc w:val="center"/>
        <w:rPr>
          <w:sz w:val="28"/>
          <w:szCs w:val="28"/>
        </w:rPr>
      </w:pPr>
    </w:p>
    <w:p w14:paraId="79C94141" w14:textId="77777777" w:rsidR="003C415F" w:rsidRPr="00F97B37" w:rsidRDefault="003C415F" w:rsidP="003C415F">
      <w:pPr>
        <w:ind w:left="5040"/>
        <w:jc w:val="center"/>
        <w:rPr>
          <w:sz w:val="28"/>
          <w:szCs w:val="28"/>
          <w:lang w:eastAsia="ru-RU"/>
        </w:rPr>
      </w:pPr>
      <w:r w:rsidRPr="00F97B37">
        <w:rPr>
          <w:sz w:val="28"/>
          <w:szCs w:val="28"/>
        </w:rPr>
        <w:t>«ПРИЛОЖЕНИЕ № 1</w:t>
      </w:r>
    </w:p>
    <w:p w14:paraId="38D94576" w14:textId="77777777" w:rsidR="003C415F" w:rsidRPr="00F97B37" w:rsidRDefault="003C415F" w:rsidP="003C415F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 решению Совета</w:t>
      </w:r>
    </w:p>
    <w:p w14:paraId="024A9A9C" w14:textId="77777777" w:rsidR="003C415F" w:rsidRPr="00F97B37" w:rsidRDefault="003C415F" w:rsidP="003C415F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Новоджерелиевского сельского поселения Брюховецкого района</w:t>
      </w:r>
    </w:p>
    <w:p w14:paraId="031A04E1" w14:textId="77777777" w:rsidR="003C415F" w:rsidRPr="00F97B37" w:rsidRDefault="003C415F" w:rsidP="003C415F">
      <w:pPr>
        <w:ind w:firstLine="5103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от 28.11.2025 г. № 60</w:t>
      </w:r>
    </w:p>
    <w:p w14:paraId="1839D3AE" w14:textId="77777777" w:rsidR="003C415F" w:rsidRPr="00F97B37" w:rsidRDefault="003C415F" w:rsidP="00EF1D32"/>
    <w:p w14:paraId="7D7A7D90" w14:textId="77777777" w:rsidR="003C415F" w:rsidRPr="00F97B37" w:rsidRDefault="003C415F" w:rsidP="00EF1D32"/>
    <w:p w14:paraId="5F300134" w14:textId="77777777" w:rsidR="003C415F" w:rsidRPr="00F97B37" w:rsidRDefault="003C415F" w:rsidP="003C415F">
      <w:pPr>
        <w:jc w:val="center"/>
      </w:pPr>
      <w:r w:rsidRPr="003C415F">
        <w:rPr>
          <w:b/>
          <w:bCs/>
          <w:sz w:val="28"/>
          <w:szCs w:val="28"/>
          <w:lang w:eastAsia="ru-RU"/>
        </w:rPr>
        <w:t>Объем поступлений доходов в бюджет Новоджерелиевского сельского поселения Брюховецкого</w:t>
      </w:r>
      <w:r w:rsidR="00DF1012" w:rsidRPr="00F97B37">
        <w:rPr>
          <w:b/>
          <w:bCs/>
          <w:sz w:val="28"/>
          <w:szCs w:val="28"/>
          <w:lang w:eastAsia="ru-RU"/>
        </w:rPr>
        <w:t xml:space="preserve"> </w:t>
      </w:r>
      <w:r w:rsidRPr="003C415F">
        <w:rPr>
          <w:b/>
          <w:bCs/>
          <w:sz w:val="28"/>
          <w:szCs w:val="28"/>
          <w:lang w:eastAsia="ru-RU"/>
        </w:rPr>
        <w:t>района</w:t>
      </w:r>
      <w:r w:rsidR="00DF1012" w:rsidRPr="00F97B37">
        <w:rPr>
          <w:b/>
          <w:bCs/>
          <w:sz w:val="28"/>
          <w:szCs w:val="28"/>
          <w:lang w:eastAsia="ru-RU"/>
        </w:rPr>
        <w:t xml:space="preserve"> Краснодарского </w:t>
      </w:r>
      <w:r w:rsidRPr="003C415F">
        <w:rPr>
          <w:b/>
          <w:bCs/>
          <w:sz w:val="28"/>
          <w:szCs w:val="28"/>
          <w:lang w:eastAsia="ru-RU"/>
        </w:rPr>
        <w:t>по кодам видов (подвидов) доходов на 2026 год</w:t>
      </w:r>
    </w:p>
    <w:p w14:paraId="4FAB1450" w14:textId="77777777" w:rsidR="003C415F" w:rsidRPr="00F97B37" w:rsidRDefault="003C415F" w:rsidP="00EF1D32"/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3472"/>
        <w:gridCol w:w="4634"/>
        <w:gridCol w:w="1583"/>
      </w:tblGrid>
      <w:tr w:rsidR="003C415F" w:rsidRPr="003C415F" w14:paraId="015678C0" w14:textId="77777777" w:rsidTr="003C415F">
        <w:trPr>
          <w:trHeight w:val="52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1488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Код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1B8C95" w14:textId="77777777" w:rsidR="003C415F" w:rsidRPr="003C415F" w:rsidRDefault="003C415F" w:rsidP="00A3045F">
            <w:pPr>
              <w:suppressAutoHyphens w:val="0"/>
              <w:jc w:val="both"/>
              <w:rPr>
                <w:lang w:eastAsia="ru-RU"/>
              </w:rPr>
            </w:pPr>
            <w:r w:rsidRPr="003C415F">
              <w:rPr>
                <w:lang w:eastAsia="ru-RU"/>
              </w:rPr>
              <w:t>Наименование доходов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64BF06" w14:textId="77777777" w:rsid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F97B37">
              <w:rPr>
                <w:lang w:eastAsia="ru-RU"/>
              </w:rPr>
              <w:t>Сумма</w:t>
            </w:r>
          </w:p>
          <w:p w14:paraId="60ED0E9D" w14:textId="4C7E3F6C" w:rsidR="00BE1D72" w:rsidRPr="00F97B37" w:rsidRDefault="00BE1D72" w:rsidP="003C415F">
            <w:pPr>
              <w:suppressAutoHyphens w:val="0"/>
              <w:jc w:val="center"/>
              <w:rPr>
                <w:lang w:eastAsia="ru-RU"/>
              </w:rPr>
            </w:pPr>
            <w:r w:rsidRPr="00BE1D72">
              <w:rPr>
                <w:sz w:val="22"/>
                <w:szCs w:val="22"/>
                <w:lang w:eastAsia="ru-RU"/>
              </w:rPr>
              <w:t>(тыс. рублей)</w:t>
            </w:r>
          </w:p>
        </w:tc>
      </w:tr>
      <w:tr w:rsidR="003C415F" w:rsidRPr="003C415F" w14:paraId="752F2FE1" w14:textId="77777777" w:rsidTr="003C415F">
        <w:trPr>
          <w:trHeight w:val="435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31DD0" w14:textId="77777777" w:rsidR="003C415F" w:rsidRPr="003C415F" w:rsidRDefault="003C415F" w:rsidP="00A3045F">
            <w:pPr>
              <w:suppressAutoHyphens w:val="0"/>
              <w:jc w:val="center"/>
              <w:rPr>
                <w:bCs/>
                <w:lang w:eastAsia="ru-RU"/>
              </w:rPr>
            </w:pPr>
            <w:r w:rsidRPr="003C415F">
              <w:rPr>
                <w:bCs/>
                <w:lang w:eastAsia="ru-RU"/>
              </w:rPr>
              <w:t>1 00  00000 00 0000 110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7B9A05" w14:textId="77777777" w:rsidR="003C415F" w:rsidRPr="003C415F" w:rsidRDefault="003C415F" w:rsidP="00A3045F">
            <w:pPr>
              <w:suppressAutoHyphens w:val="0"/>
              <w:jc w:val="both"/>
              <w:rPr>
                <w:bCs/>
                <w:lang w:eastAsia="ru-RU"/>
              </w:rPr>
            </w:pPr>
            <w:r w:rsidRPr="003C415F">
              <w:rPr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06E96" w14:textId="77777777" w:rsidR="003C415F" w:rsidRPr="003C415F" w:rsidRDefault="003C415F" w:rsidP="003C415F">
            <w:pPr>
              <w:suppressAutoHyphens w:val="0"/>
              <w:jc w:val="center"/>
              <w:rPr>
                <w:bCs/>
                <w:lang w:eastAsia="ru-RU"/>
              </w:rPr>
            </w:pPr>
            <w:r w:rsidRPr="003C415F">
              <w:rPr>
                <w:bCs/>
                <w:lang w:eastAsia="ru-RU"/>
              </w:rPr>
              <w:t>34453,1</w:t>
            </w:r>
          </w:p>
        </w:tc>
      </w:tr>
      <w:tr w:rsidR="003C415F" w:rsidRPr="003C415F" w14:paraId="0A75A1BB" w14:textId="77777777" w:rsidTr="003C415F">
        <w:trPr>
          <w:trHeight w:val="39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CBE34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1 01 02000 01 0000 110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29A748" w14:textId="77777777" w:rsidR="003C415F" w:rsidRPr="003C415F" w:rsidRDefault="003C415F" w:rsidP="00A3045F">
            <w:pPr>
              <w:suppressAutoHyphens w:val="0"/>
              <w:jc w:val="both"/>
              <w:rPr>
                <w:lang w:eastAsia="ru-RU"/>
              </w:rPr>
            </w:pPr>
            <w:r w:rsidRPr="003C415F">
              <w:rPr>
                <w:lang w:eastAsia="ru-RU"/>
              </w:rPr>
              <w:t>Налог на доходы физических лиц*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35F8E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12900,0</w:t>
            </w:r>
          </w:p>
        </w:tc>
      </w:tr>
      <w:tr w:rsidR="003C415F" w:rsidRPr="003C415F" w14:paraId="0D091D68" w14:textId="77777777" w:rsidTr="003C415F">
        <w:trPr>
          <w:trHeight w:val="3855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A3FEC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1 03 02230 01 0000 110                         1 03 02240 01 0000 110                           1 03 02250 01 0000 110                                1 03 02260 01 0000 110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33B65" w14:textId="77777777" w:rsidR="003C415F" w:rsidRPr="003C415F" w:rsidRDefault="003C415F" w:rsidP="00A3045F">
            <w:pPr>
              <w:suppressAutoHyphens w:val="0"/>
              <w:jc w:val="both"/>
              <w:rPr>
                <w:lang w:eastAsia="ru-RU"/>
              </w:rPr>
            </w:pPr>
            <w:r w:rsidRPr="003C415F">
              <w:rPr>
                <w:lang w:eastAsia="ru-RU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A526F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7172,1</w:t>
            </w:r>
          </w:p>
        </w:tc>
      </w:tr>
      <w:tr w:rsidR="003C415F" w:rsidRPr="003C415F" w14:paraId="3497D441" w14:textId="77777777" w:rsidTr="003C415F">
        <w:trPr>
          <w:trHeight w:val="435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9D149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1 05 03010 01 0000 110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EA154" w14:textId="77777777" w:rsidR="003C415F" w:rsidRPr="003C415F" w:rsidRDefault="003C415F" w:rsidP="00A3045F">
            <w:pPr>
              <w:suppressAutoHyphens w:val="0"/>
              <w:jc w:val="both"/>
              <w:rPr>
                <w:lang w:eastAsia="ru-RU"/>
              </w:rPr>
            </w:pPr>
            <w:r w:rsidRPr="003C415F">
              <w:rPr>
                <w:lang w:eastAsia="ru-RU"/>
              </w:rPr>
              <w:t>Единый сельскохозяйственный налог*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FFC1E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300,0</w:t>
            </w:r>
          </w:p>
        </w:tc>
      </w:tr>
      <w:tr w:rsidR="003C415F" w:rsidRPr="003C415F" w14:paraId="294502D2" w14:textId="77777777" w:rsidTr="003C415F">
        <w:trPr>
          <w:trHeight w:val="159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694C9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1 06 01030 10 0000 110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6AE52" w14:textId="77777777" w:rsidR="003C415F" w:rsidRPr="003C415F" w:rsidRDefault="003C415F" w:rsidP="00A3045F">
            <w:pPr>
              <w:suppressAutoHyphens w:val="0"/>
              <w:jc w:val="both"/>
              <w:rPr>
                <w:lang w:eastAsia="ru-RU"/>
              </w:rPr>
            </w:pPr>
            <w:r w:rsidRPr="003C415F">
              <w:rPr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A6EB0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5000,4</w:t>
            </w:r>
          </w:p>
        </w:tc>
      </w:tr>
      <w:tr w:rsidR="003C415F" w:rsidRPr="003C415F" w14:paraId="23709BC4" w14:textId="77777777" w:rsidTr="00AC3098">
        <w:trPr>
          <w:trHeight w:val="42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A048F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1 06 06000 10 0000 110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DCCB8" w14:textId="77777777" w:rsidR="003C415F" w:rsidRPr="003C415F" w:rsidRDefault="003C415F" w:rsidP="00A3045F">
            <w:pPr>
              <w:suppressAutoHyphens w:val="0"/>
              <w:jc w:val="both"/>
              <w:rPr>
                <w:lang w:eastAsia="ru-RU"/>
              </w:rPr>
            </w:pPr>
            <w:r w:rsidRPr="003C415F">
              <w:rPr>
                <w:lang w:eastAsia="ru-RU"/>
              </w:rPr>
              <w:t>Земельный налог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3A8D4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8600,0</w:t>
            </w:r>
          </w:p>
        </w:tc>
      </w:tr>
      <w:tr w:rsidR="003C415F" w:rsidRPr="003C415F" w14:paraId="5E5221E1" w14:textId="77777777" w:rsidTr="00AC3098">
        <w:trPr>
          <w:trHeight w:val="2145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4845F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lastRenderedPageBreak/>
              <w:t>111 05025 10 0000 120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270601" w14:textId="77777777" w:rsidR="003C415F" w:rsidRPr="00A3045F" w:rsidRDefault="003C415F" w:rsidP="00A3045F">
            <w:pPr>
              <w:suppressAutoHyphens w:val="0"/>
              <w:jc w:val="both"/>
              <w:rPr>
                <w:lang w:eastAsia="ru-RU"/>
              </w:rPr>
            </w:pPr>
            <w:r w:rsidRPr="00A3045F">
              <w:rPr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E37DE" w14:textId="77777777" w:rsidR="003C415F" w:rsidRPr="003C415F" w:rsidRDefault="003C415F" w:rsidP="003C415F">
            <w:pPr>
              <w:suppressAutoHyphens w:val="0"/>
              <w:jc w:val="center"/>
              <w:rPr>
                <w:color w:val="22272F"/>
                <w:lang w:eastAsia="ru-RU"/>
              </w:rPr>
            </w:pPr>
            <w:r w:rsidRPr="003C415F">
              <w:rPr>
                <w:color w:val="22272F"/>
                <w:lang w:eastAsia="ru-RU"/>
              </w:rPr>
              <w:t>3,6</w:t>
            </w:r>
          </w:p>
        </w:tc>
      </w:tr>
      <w:tr w:rsidR="003C415F" w:rsidRPr="003C415F" w14:paraId="3966F248" w14:textId="77777777" w:rsidTr="00AC3098">
        <w:trPr>
          <w:trHeight w:val="288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A93AD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111 09080 10 0000 120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5300CA5" w14:textId="77777777" w:rsidR="003C415F" w:rsidRPr="00A3045F" w:rsidRDefault="003C415F" w:rsidP="00A3045F">
            <w:pPr>
              <w:suppressAutoHyphens w:val="0"/>
              <w:jc w:val="both"/>
              <w:rPr>
                <w:lang w:eastAsia="ru-RU"/>
              </w:rPr>
            </w:pPr>
            <w:r w:rsidRPr="00A3045F">
              <w:rPr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сельских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1E3A5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196,0</w:t>
            </w:r>
          </w:p>
        </w:tc>
      </w:tr>
      <w:tr w:rsidR="003C415F" w:rsidRPr="003C415F" w14:paraId="78577A50" w14:textId="77777777" w:rsidTr="003C415F">
        <w:trPr>
          <w:trHeight w:val="99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69769E" w14:textId="77777777" w:rsidR="003C415F" w:rsidRPr="003C415F" w:rsidRDefault="003C415F" w:rsidP="003C415F">
            <w:pPr>
              <w:suppressAutoHyphens w:val="0"/>
              <w:jc w:val="center"/>
              <w:rPr>
                <w:color w:val="22272F"/>
                <w:lang w:eastAsia="ru-RU"/>
              </w:rPr>
            </w:pPr>
            <w:r w:rsidRPr="003C415F">
              <w:rPr>
                <w:color w:val="22272F"/>
                <w:lang w:eastAsia="ru-RU"/>
              </w:rPr>
              <w:t>1 11 05075 10 0000 120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11F869A9" w14:textId="77777777" w:rsidR="003C415F" w:rsidRPr="003C415F" w:rsidRDefault="003C415F" w:rsidP="00A3045F">
            <w:pPr>
              <w:suppressAutoHyphens w:val="0"/>
              <w:jc w:val="both"/>
              <w:rPr>
                <w:color w:val="22272F"/>
                <w:lang w:eastAsia="ru-RU"/>
              </w:rPr>
            </w:pPr>
            <w:r w:rsidRPr="003C415F">
              <w:rPr>
                <w:color w:val="22272F"/>
                <w:lang w:eastAsia="ru-RU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A3F35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131,0</w:t>
            </w:r>
          </w:p>
        </w:tc>
      </w:tr>
      <w:tr w:rsidR="003C415F" w:rsidRPr="003C415F" w14:paraId="1040C0C1" w14:textId="77777777" w:rsidTr="003C415F">
        <w:trPr>
          <w:trHeight w:val="99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C59C2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1 13 02995 10 0000 130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C3A46" w14:textId="77777777" w:rsidR="003C415F" w:rsidRPr="003C415F" w:rsidRDefault="003C415F" w:rsidP="00A3045F">
            <w:pPr>
              <w:suppressAutoHyphens w:val="0"/>
              <w:jc w:val="both"/>
              <w:rPr>
                <w:lang w:eastAsia="ru-RU"/>
              </w:rPr>
            </w:pPr>
            <w:r w:rsidRPr="003C415F">
              <w:rPr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45E41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70,0</w:t>
            </w:r>
          </w:p>
        </w:tc>
      </w:tr>
      <w:tr w:rsidR="003C415F" w:rsidRPr="003C415F" w14:paraId="5D8DAAA3" w14:textId="77777777" w:rsidTr="003C415F">
        <w:trPr>
          <w:trHeight w:val="276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F5720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1 14 02053 10 0000 410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2E2423" w14:textId="77777777" w:rsidR="003C415F" w:rsidRPr="003C415F" w:rsidRDefault="003C415F" w:rsidP="00A3045F">
            <w:pPr>
              <w:suppressAutoHyphens w:val="0"/>
              <w:jc w:val="both"/>
              <w:rPr>
                <w:lang w:eastAsia="ru-RU"/>
              </w:rPr>
            </w:pPr>
            <w:r w:rsidRPr="003C415F">
              <w:rPr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D57C9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0,0</w:t>
            </w:r>
          </w:p>
        </w:tc>
      </w:tr>
      <w:tr w:rsidR="003C415F" w:rsidRPr="003C415F" w14:paraId="5FE7497B" w14:textId="77777777" w:rsidTr="003C415F">
        <w:trPr>
          <w:trHeight w:val="177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80948" w14:textId="77777777" w:rsidR="003C415F" w:rsidRPr="003C415F" w:rsidRDefault="003C415F" w:rsidP="003C415F">
            <w:pPr>
              <w:suppressAutoHyphens w:val="0"/>
              <w:jc w:val="center"/>
              <w:rPr>
                <w:color w:val="22272F"/>
                <w:lang w:eastAsia="ru-RU"/>
              </w:rPr>
            </w:pPr>
            <w:r w:rsidRPr="003C415F">
              <w:rPr>
                <w:color w:val="22272F"/>
                <w:lang w:eastAsia="ru-RU"/>
              </w:rPr>
              <w:t>1 14 06025 10 0000 430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8CF5E" w14:textId="77777777" w:rsidR="003C415F" w:rsidRPr="003C415F" w:rsidRDefault="003C415F" w:rsidP="00A3045F">
            <w:pPr>
              <w:suppressAutoHyphens w:val="0"/>
              <w:jc w:val="both"/>
              <w:rPr>
                <w:lang w:eastAsia="ru-RU"/>
              </w:rPr>
            </w:pPr>
            <w:r w:rsidRPr="003C415F">
              <w:rPr>
                <w:lang w:eastAsia="ru-RU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83C89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0,0</w:t>
            </w:r>
          </w:p>
        </w:tc>
      </w:tr>
      <w:tr w:rsidR="003C415F" w:rsidRPr="003C415F" w14:paraId="32A34453" w14:textId="77777777" w:rsidTr="003C415F">
        <w:trPr>
          <w:trHeight w:val="126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ADB3C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1 17 05050 10 0000 180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B967B0" w14:textId="77777777" w:rsidR="003C415F" w:rsidRPr="00A3045F" w:rsidRDefault="003C415F" w:rsidP="003C415F">
            <w:pPr>
              <w:suppressAutoHyphens w:val="0"/>
              <w:rPr>
                <w:lang w:eastAsia="ru-RU"/>
              </w:rPr>
            </w:pPr>
            <w:r w:rsidRPr="00A3045F">
              <w:rPr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B8B15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80,0</w:t>
            </w:r>
          </w:p>
        </w:tc>
      </w:tr>
      <w:tr w:rsidR="003C415F" w:rsidRPr="003C415F" w14:paraId="73240053" w14:textId="77777777" w:rsidTr="00AC3098">
        <w:trPr>
          <w:trHeight w:val="51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0F79F" w14:textId="77777777" w:rsidR="003C415F" w:rsidRPr="003C415F" w:rsidRDefault="003C415F" w:rsidP="003C415F">
            <w:pPr>
              <w:suppressAutoHyphens w:val="0"/>
              <w:jc w:val="center"/>
              <w:rPr>
                <w:bCs/>
                <w:lang w:eastAsia="ru-RU"/>
              </w:rPr>
            </w:pPr>
            <w:r w:rsidRPr="003C415F">
              <w:rPr>
                <w:bCs/>
                <w:lang w:eastAsia="ru-RU"/>
              </w:rPr>
              <w:t>2 00 00000 00 0000 000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875F0" w14:textId="77777777" w:rsidR="003C415F" w:rsidRPr="00A3045F" w:rsidRDefault="003C415F" w:rsidP="003C415F">
            <w:pPr>
              <w:suppressAutoHyphens w:val="0"/>
              <w:rPr>
                <w:bCs/>
                <w:lang w:eastAsia="ru-RU"/>
              </w:rPr>
            </w:pPr>
            <w:r w:rsidRPr="00A3045F">
              <w:rPr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15698" w14:textId="77777777" w:rsidR="003C415F" w:rsidRPr="003C415F" w:rsidRDefault="003C415F" w:rsidP="003C415F">
            <w:pPr>
              <w:suppressAutoHyphens w:val="0"/>
              <w:jc w:val="center"/>
              <w:rPr>
                <w:bCs/>
                <w:lang w:eastAsia="ru-RU"/>
              </w:rPr>
            </w:pPr>
            <w:r w:rsidRPr="003C415F">
              <w:rPr>
                <w:bCs/>
                <w:lang w:eastAsia="ru-RU"/>
              </w:rPr>
              <w:t>35447,6</w:t>
            </w:r>
          </w:p>
        </w:tc>
      </w:tr>
      <w:tr w:rsidR="003C415F" w:rsidRPr="003C415F" w14:paraId="5144B4DF" w14:textId="77777777" w:rsidTr="00AC3098">
        <w:trPr>
          <w:trHeight w:val="120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D5AC6" w14:textId="77777777"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lastRenderedPageBreak/>
              <w:t>2 02 15001 10 0000 150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004A0D" w14:textId="77777777" w:rsidR="003C415F" w:rsidRPr="00A3045F" w:rsidRDefault="003C415F" w:rsidP="003C415F">
            <w:pPr>
              <w:suppressAutoHyphens w:val="0"/>
              <w:rPr>
                <w:color w:val="000000"/>
                <w:lang w:eastAsia="ru-RU"/>
              </w:rPr>
            </w:pPr>
            <w:r w:rsidRPr="00A3045F">
              <w:rPr>
                <w:color w:val="000000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5B2AF" w14:textId="77777777"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10138,1</w:t>
            </w:r>
          </w:p>
        </w:tc>
      </w:tr>
      <w:tr w:rsidR="003C415F" w:rsidRPr="003C415F" w14:paraId="0048B02D" w14:textId="77777777" w:rsidTr="00AC3098">
        <w:trPr>
          <w:trHeight w:val="102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BABEC" w14:textId="77777777"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2 02 16001 10 0000 150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5F5F91" w14:textId="77777777" w:rsidR="003C415F" w:rsidRPr="00A3045F" w:rsidRDefault="003C415F" w:rsidP="003C415F">
            <w:pPr>
              <w:suppressAutoHyphens w:val="0"/>
              <w:rPr>
                <w:color w:val="000000"/>
                <w:lang w:eastAsia="ru-RU"/>
              </w:rPr>
            </w:pPr>
            <w:r w:rsidRPr="00A3045F">
              <w:rPr>
                <w:color w:val="000000"/>
                <w:lang w:eastAsia="ru-RU"/>
              </w:rPr>
              <w:t>Дотации бюджетам сель</w:t>
            </w:r>
            <w:r w:rsidR="005619D8">
              <w:rPr>
                <w:color w:val="000000"/>
                <w:lang w:eastAsia="ru-RU"/>
              </w:rPr>
              <w:t xml:space="preserve">ских поселений на выравнивание </w:t>
            </w:r>
            <w:r w:rsidRPr="00A3045F">
              <w:rPr>
                <w:color w:val="000000"/>
                <w:lang w:eastAsia="ru-RU"/>
              </w:rPr>
              <w:t>бюджетной обеспеченности из  бюджетов муниципальных районов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2078E" w14:textId="77777777"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3389,9</w:t>
            </w:r>
          </w:p>
        </w:tc>
      </w:tr>
      <w:tr w:rsidR="003C415F" w:rsidRPr="003C415F" w14:paraId="62BDC62D" w14:textId="77777777" w:rsidTr="003C415F">
        <w:trPr>
          <w:trHeight w:val="1095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B5CCD" w14:textId="77777777"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2 02 30024 10 0000 150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415FF" w14:textId="77777777" w:rsidR="003C415F" w:rsidRPr="00A3045F" w:rsidRDefault="003C415F" w:rsidP="003C415F">
            <w:pPr>
              <w:suppressAutoHyphens w:val="0"/>
              <w:rPr>
                <w:color w:val="000000"/>
                <w:lang w:eastAsia="ru-RU"/>
              </w:rPr>
            </w:pPr>
            <w:r w:rsidRPr="00A3045F">
              <w:rPr>
                <w:color w:val="000000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C7A53" w14:textId="77777777"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30,0</w:t>
            </w:r>
          </w:p>
        </w:tc>
      </w:tr>
      <w:tr w:rsidR="003C415F" w:rsidRPr="003C415F" w14:paraId="6FF62036" w14:textId="77777777" w:rsidTr="003C415F">
        <w:trPr>
          <w:trHeight w:val="1725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88849" w14:textId="77777777"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2 02 35118 10 0000 150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12D7D" w14:textId="77777777" w:rsidR="003C415F" w:rsidRPr="00A3045F" w:rsidRDefault="003C415F" w:rsidP="003C415F">
            <w:pPr>
              <w:suppressAutoHyphens w:val="0"/>
              <w:rPr>
                <w:color w:val="22272F"/>
                <w:lang w:eastAsia="ru-RU"/>
              </w:rPr>
            </w:pPr>
            <w:r w:rsidRPr="00A3045F">
              <w:rPr>
                <w:color w:val="22272F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AED7F" w14:textId="77777777"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575,4</w:t>
            </w:r>
          </w:p>
        </w:tc>
      </w:tr>
      <w:tr w:rsidR="003C415F" w:rsidRPr="003C415F" w14:paraId="18E95315" w14:textId="77777777" w:rsidTr="00A3045F">
        <w:trPr>
          <w:trHeight w:val="1225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EBA37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2 02 25555 10 0000 150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AC0E7" w14:textId="77777777" w:rsidR="003C415F" w:rsidRPr="00A3045F" w:rsidRDefault="003C415F" w:rsidP="00A3045F">
            <w:pPr>
              <w:suppressAutoHyphens w:val="0"/>
              <w:jc w:val="both"/>
              <w:rPr>
                <w:lang w:eastAsia="ru-RU"/>
              </w:rPr>
            </w:pPr>
            <w:r w:rsidRPr="00A3045F">
              <w:rPr>
                <w:lang w:eastAsia="ru-RU"/>
              </w:rPr>
              <w:t xml:space="preserve">Субсидии </w:t>
            </w:r>
            <w:r w:rsidR="005619D8">
              <w:rPr>
                <w:lang w:eastAsia="ru-RU"/>
              </w:rPr>
              <w:t xml:space="preserve">бюджетам сельских поселений на </w:t>
            </w:r>
            <w:r w:rsidRPr="00A3045F">
              <w:rPr>
                <w:lang w:eastAsia="ru-RU"/>
              </w:rPr>
              <w:t>реализацию программ формирования современной городской среды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70721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0,0</w:t>
            </w:r>
          </w:p>
        </w:tc>
      </w:tr>
      <w:tr w:rsidR="003C415F" w:rsidRPr="003C415F" w14:paraId="31D96D54" w14:textId="77777777" w:rsidTr="00A3045F">
        <w:trPr>
          <w:trHeight w:val="1130"/>
        </w:trPr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51B27" w14:textId="77777777" w:rsidR="003C415F" w:rsidRPr="003C415F" w:rsidRDefault="003C415F" w:rsidP="003C415F">
            <w:pPr>
              <w:suppressAutoHyphens w:val="0"/>
              <w:jc w:val="center"/>
              <w:rPr>
                <w:color w:val="22272F"/>
                <w:lang w:eastAsia="ru-RU"/>
              </w:rPr>
            </w:pPr>
            <w:r w:rsidRPr="003C415F">
              <w:rPr>
                <w:color w:val="22272F"/>
                <w:lang w:eastAsia="ru-RU"/>
              </w:rPr>
              <w:t>2 02 25454 10 0000 150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8F8ECC" w14:textId="77777777" w:rsidR="003C415F" w:rsidRPr="00A3045F" w:rsidRDefault="003C415F" w:rsidP="00A3045F">
            <w:pPr>
              <w:suppressAutoHyphens w:val="0"/>
              <w:jc w:val="both"/>
              <w:rPr>
                <w:color w:val="22272F"/>
                <w:lang w:eastAsia="ru-RU"/>
              </w:rPr>
            </w:pPr>
            <w:r w:rsidRPr="00A3045F">
              <w:rPr>
                <w:color w:val="22272F"/>
                <w:lang w:eastAsia="ru-RU"/>
              </w:rPr>
              <w:t>Субсидии бюджетам сельских поселений на создание модельных муниципальных библиотек</w:t>
            </w: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5E399" w14:textId="77777777" w:rsidR="003C415F" w:rsidRPr="003C415F" w:rsidRDefault="003C415F" w:rsidP="003C415F">
            <w:pPr>
              <w:suppressAutoHyphens w:val="0"/>
              <w:jc w:val="center"/>
              <w:rPr>
                <w:lang w:eastAsia="ru-RU"/>
              </w:rPr>
            </w:pPr>
            <w:r w:rsidRPr="003C415F">
              <w:rPr>
                <w:lang w:eastAsia="ru-RU"/>
              </w:rPr>
              <w:t>7614,9</w:t>
            </w:r>
          </w:p>
        </w:tc>
      </w:tr>
      <w:tr w:rsidR="003C415F" w:rsidRPr="003C415F" w14:paraId="16E8AE11" w14:textId="77777777" w:rsidTr="00A3045F">
        <w:trPr>
          <w:trHeight w:val="99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3F605" w14:textId="77777777"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2 02 25513 10 0000 150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421B19" w14:textId="77777777" w:rsidR="003C415F" w:rsidRPr="00A3045F" w:rsidRDefault="003C415F" w:rsidP="00A3045F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A3045F">
              <w:rPr>
                <w:color w:val="000000"/>
                <w:lang w:eastAsia="ru-RU"/>
              </w:rPr>
              <w:t xml:space="preserve">Субсидия </w:t>
            </w:r>
            <w:r w:rsidR="005619D8">
              <w:rPr>
                <w:color w:val="000000"/>
                <w:lang w:eastAsia="ru-RU"/>
              </w:rPr>
              <w:t xml:space="preserve">на модернизацию  муниципальных </w:t>
            </w:r>
            <w:r w:rsidRPr="00A3045F">
              <w:rPr>
                <w:color w:val="000000"/>
                <w:lang w:eastAsia="ru-RU"/>
              </w:rPr>
              <w:t>библиотек путем проведения капитального ремонта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65C89" w14:textId="77777777"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12139,3</w:t>
            </w:r>
          </w:p>
        </w:tc>
      </w:tr>
      <w:tr w:rsidR="003C415F" w:rsidRPr="003C415F" w14:paraId="3A1BC0B6" w14:textId="77777777" w:rsidTr="003C415F">
        <w:trPr>
          <w:trHeight w:val="171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A81C9" w14:textId="77777777"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2 02 49999 10 0000 150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C020463" w14:textId="77777777" w:rsidR="003C415F" w:rsidRPr="003C415F" w:rsidRDefault="003C415F" w:rsidP="00A3045F">
            <w:pPr>
              <w:suppressAutoHyphens w:val="0"/>
              <w:jc w:val="both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F3A49" w14:textId="77777777"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1400,0</w:t>
            </w:r>
          </w:p>
        </w:tc>
      </w:tr>
      <w:tr w:rsidR="003C415F" w:rsidRPr="003C415F" w14:paraId="1265CAA7" w14:textId="77777777" w:rsidTr="00A3045F">
        <w:trPr>
          <w:trHeight w:val="958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CD6D0" w14:textId="77777777"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2 02 49999 10 0000 150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89DB74" w14:textId="77777777" w:rsidR="003C415F" w:rsidRPr="003C415F" w:rsidRDefault="003C415F" w:rsidP="003C415F">
            <w:pPr>
              <w:suppressAutoHyphens w:val="0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4CE93" w14:textId="77777777" w:rsidR="003C415F" w:rsidRPr="003C415F" w:rsidRDefault="003C415F" w:rsidP="003C415F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3C415F">
              <w:rPr>
                <w:color w:val="000000"/>
                <w:lang w:eastAsia="ru-RU"/>
              </w:rPr>
              <w:t>100,0</w:t>
            </w:r>
          </w:p>
        </w:tc>
      </w:tr>
      <w:tr w:rsidR="003C415F" w:rsidRPr="003C415F" w14:paraId="242B5F4B" w14:textId="77777777" w:rsidTr="003C415F">
        <w:trPr>
          <w:trHeight w:val="36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C15D9" w14:textId="77777777" w:rsidR="003C415F" w:rsidRPr="003C415F" w:rsidRDefault="003C415F" w:rsidP="003C415F">
            <w:pPr>
              <w:suppressAutoHyphens w:val="0"/>
              <w:jc w:val="center"/>
              <w:rPr>
                <w:bCs/>
                <w:lang w:eastAsia="ru-RU"/>
              </w:rPr>
            </w:pPr>
            <w:r w:rsidRPr="003C415F">
              <w:rPr>
                <w:bCs/>
                <w:lang w:eastAsia="ru-RU"/>
              </w:rPr>
              <w:t>2 07 05030 10 0000 150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F13FA" w14:textId="77777777" w:rsidR="003C415F" w:rsidRPr="003C415F" w:rsidRDefault="003C415F" w:rsidP="003C415F">
            <w:pPr>
              <w:suppressAutoHyphens w:val="0"/>
              <w:jc w:val="center"/>
              <w:rPr>
                <w:bCs/>
                <w:lang w:eastAsia="ru-RU"/>
              </w:rPr>
            </w:pPr>
            <w:r w:rsidRPr="003C415F">
              <w:rPr>
                <w:bCs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E381C" w14:textId="77777777" w:rsidR="003C415F" w:rsidRPr="003C415F" w:rsidRDefault="003C415F" w:rsidP="003C415F">
            <w:pPr>
              <w:suppressAutoHyphens w:val="0"/>
              <w:jc w:val="center"/>
              <w:rPr>
                <w:bCs/>
                <w:lang w:eastAsia="ru-RU"/>
              </w:rPr>
            </w:pPr>
            <w:r w:rsidRPr="003C415F">
              <w:rPr>
                <w:bCs/>
                <w:lang w:eastAsia="ru-RU"/>
              </w:rPr>
              <w:t>60,0</w:t>
            </w:r>
          </w:p>
        </w:tc>
      </w:tr>
      <w:tr w:rsidR="00CB7221" w:rsidRPr="003C415F" w14:paraId="4C73043E" w14:textId="77777777" w:rsidTr="003C415F">
        <w:trPr>
          <w:trHeight w:val="360"/>
        </w:trPr>
        <w:tc>
          <w:tcPr>
            <w:tcW w:w="3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74E2A3" w14:textId="4B0411A4" w:rsidR="00CB7221" w:rsidRPr="003C415F" w:rsidRDefault="00CB7221" w:rsidP="003C415F">
            <w:pPr>
              <w:suppressAutoHyphens w:val="0"/>
              <w:jc w:val="center"/>
              <w:rPr>
                <w:bCs/>
                <w:lang w:eastAsia="ru-RU"/>
              </w:rPr>
            </w:pPr>
            <w:r w:rsidRPr="00CB7221">
              <w:rPr>
                <w:bCs/>
                <w:lang w:eastAsia="ru-RU"/>
              </w:rPr>
              <w:t>Всего доходов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2762DA" w14:textId="77777777" w:rsidR="00CB7221" w:rsidRPr="003C415F" w:rsidRDefault="00CB7221" w:rsidP="003C415F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824A7" w14:textId="44C2B4C4" w:rsidR="00CB7221" w:rsidRPr="003C415F" w:rsidRDefault="00CB7221" w:rsidP="003C415F">
            <w:pPr>
              <w:suppressAutoHyphens w:val="0"/>
              <w:jc w:val="center"/>
              <w:rPr>
                <w:bCs/>
                <w:lang w:eastAsia="ru-RU"/>
              </w:rPr>
            </w:pPr>
            <w:r w:rsidRPr="00CB7221">
              <w:rPr>
                <w:bCs/>
                <w:lang w:eastAsia="ru-RU"/>
              </w:rPr>
              <w:t>69900,7</w:t>
            </w:r>
          </w:p>
        </w:tc>
      </w:tr>
      <w:tr w:rsidR="003C415F" w:rsidRPr="003C415F" w14:paraId="454929E6" w14:textId="77777777" w:rsidTr="003C415F">
        <w:trPr>
          <w:trHeight w:val="375"/>
        </w:trPr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F380E9" w14:textId="3BC1C631" w:rsidR="003C415F" w:rsidRPr="003C415F" w:rsidRDefault="003C415F" w:rsidP="003C415F">
            <w:pPr>
              <w:suppressAutoHyphens w:val="0"/>
              <w:rPr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53B1E" w14:textId="77777777" w:rsidR="003C415F" w:rsidRPr="003C415F" w:rsidRDefault="003C415F" w:rsidP="003C415F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D9CAE3" w14:textId="5F048F55" w:rsidR="003C415F" w:rsidRPr="003C415F" w:rsidRDefault="003C415F" w:rsidP="003C415F">
            <w:pPr>
              <w:suppressAutoHyphens w:val="0"/>
              <w:rPr>
                <w:rFonts w:ascii="Arial CYR" w:hAnsi="Arial CYR" w:cs="Arial CYR"/>
                <w:sz w:val="20"/>
                <w:szCs w:val="20"/>
                <w:lang w:eastAsia="ru-RU"/>
              </w:rPr>
            </w:pPr>
          </w:p>
        </w:tc>
      </w:tr>
      <w:tr w:rsidR="003C415F" w:rsidRPr="003C415F" w14:paraId="04C5F2D0" w14:textId="77777777" w:rsidTr="003C415F">
        <w:trPr>
          <w:trHeight w:val="960"/>
        </w:trPr>
        <w:tc>
          <w:tcPr>
            <w:tcW w:w="968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948AE" w14:textId="77777777" w:rsidR="003C415F" w:rsidRPr="003C415F" w:rsidRDefault="003C415F" w:rsidP="003C415F">
            <w:pPr>
              <w:suppressAutoHyphens w:val="0"/>
              <w:jc w:val="both"/>
              <w:rPr>
                <w:lang w:eastAsia="ru-RU"/>
              </w:rPr>
            </w:pPr>
            <w:r w:rsidRPr="003C415F">
              <w:rPr>
                <w:lang w:eastAsia="ru-RU"/>
              </w:rPr>
              <w:t xml:space="preserve">*По видам и подвидам доходов, входящим в соответствующий группировочный код бюджетной </w:t>
            </w:r>
            <w:r w:rsidR="00DF1012" w:rsidRPr="00F97B37">
              <w:rPr>
                <w:lang w:eastAsia="ru-RU"/>
              </w:rPr>
              <w:t>классификации, зачисляемым</w:t>
            </w:r>
            <w:r w:rsidRPr="003C415F">
              <w:rPr>
                <w:lang w:eastAsia="ru-RU"/>
              </w:rPr>
              <w:t xml:space="preserve"> в бюджет поселения в соответствии с законодательством Российской Федерации.</w:t>
            </w:r>
          </w:p>
        </w:tc>
      </w:tr>
    </w:tbl>
    <w:p w14:paraId="6CE5A50C" w14:textId="46DE0C5E" w:rsidR="00AC3098" w:rsidRDefault="00DF1012" w:rsidP="00EF1D32">
      <w:pPr>
        <w:sectPr w:rsidR="00AC3098" w:rsidSect="00AC3098">
          <w:pgSz w:w="11906" w:h="16838"/>
          <w:pgMar w:top="709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F97B37">
        <w:t>»</w:t>
      </w:r>
      <w:r w:rsidR="00CB7221">
        <w:t>.</w:t>
      </w:r>
    </w:p>
    <w:p w14:paraId="40F9A031" w14:textId="77777777" w:rsidR="00DF1012" w:rsidRPr="00F97B37" w:rsidRDefault="00DF1012" w:rsidP="00DF1012">
      <w:pPr>
        <w:ind w:firstLine="5103"/>
        <w:jc w:val="center"/>
        <w:rPr>
          <w:sz w:val="28"/>
          <w:szCs w:val="28"/>
          <w:lang w:eastAsia="ru-RU"/>
        </w:rPr>
      </w:pPr>
      <w:r w:rsidRPr="00F97B37">
        <w:rPr>
          <w:sz w:val="28"/>
          <w:szCs w:val="28"/>
        </w:rPr>
        <w:lastRenderedPageBreak/>
        <w:t>ПРИЛОЖЕНИЕ № 2</w:t>
      </w:r>
    </w:p>
    <w:p w14:paraId="438341C1" w14:textId="77777777" w:rsidR="00DF1012" w:rsidRPr="00F97B37" w:rsidRDefault="00DF1012" w:rsidP="00DF1012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 решению Совета</w:t>
      </w:r>
    </w:p>
    <w:p w14:paraId="1D7E6DAB" w14:textId="77777777" w:rsidR="00DF1012" w:rsidRPr="00F97B37" w:rsidRDefault="00DF1012" w:rsidP="00DF1012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Новоджерелиевского сельского поселения Брюховецкого муниципального района</w:t>
      </w:r>
    </w:p>
    <w:p w14:paraId="164209D2" w14:textId="77777777" w:rsidR="00DF1012" w:rsidRPr="00F97B37" w:rsidRDefault="00DF1012" w:rsidP="00DF1012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Краснодарского края</w:t>
      </w:r>
    </w:p>
    <w:p w14:paraId="7E7F88D0" w14:textId="3F7ED388" w:rsidR="00DF1012" w:rsidRPr="00F97B37" w:rsidRDefault="00DF1012" w:rsidP="00DF1012">
      <w:pPr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 xml:space="preserve">от </w:t>
      </w:r>
      <w:r w:rsidR="003C5270">
        <w:rPr>
          <w:sz w:val="28"/>
          <w:szCs w:val="28"/>
        </w:rPr>
        <w:t>__________</w:t>
      </w:r>
      <w:r w:rsidRPr="00F97B37">
        <w:rPr>
          <w:sz w:val="28"/>
          <w:szCs w:val="28"/>
        </w:rPr>
        <w:t xml:space="preserve"> № </w:t>
      </w:r>
      <w:r w:rsidR="003C5270">
        <w:rPr>
          <w:sz w:val="28"/>
          <w:szCs w:val="28"/>
        </w:rPr>
        <w:t>___</w:t>
      </w:r>
    </w:p>
    <w:p w14:paraId="7DB0975C" w14:textId="77777777" w:rsidR="00DF1012" w:rsidRPr="00F97B37" w:rsidRDefault="00DF1012" w:rsidP="00DF1012">
      <w:pPr>
        <w:ind w:left="5040"/>
        <w:jc w:val="center"/>
        <w:rPr>
          <w:sz w:val="28"/>
          <w:szCs w:val="28"/>
        </w:rPr>
      </w:pPr>
    </w:p>
    <w:p w14:paraId="7AAB91BD" w14:textId="77777777" w:rsidR="00DF1012" w:rsidRPr="00F97B37" w:rsidRDefault="00DF1012" w:rsidP="00DF1012">
      <w:pPr>
        <w:ind w:left="5040"/>
        <w:jc w:val="center"/>
        <w:rPr>
          <w:sz w:val="28"/>
          <w:szCs w:val="28"/>
          <w:lang w:eastAsia="ru-RU"/>
        </w:rPr>
      </w:pPr>
      <w:r w:rsidRPr="00F97B37">
        <w:rPr>
          <w:sz w:val="28"/>
          <w:szCs w:val="28"/>
        </w:rPr>
        <w:t>«ПРИЛОЖЕНИЕ № 2</w:t>
      </w:r>
    </w:p>
    <w:p w14:paraId="23030077" w14:textId="77777777" w:rsidR="00DF1012" w:rsidRPr="00F97B37" w:rsidRDefault="00DF1012" w:rsidP="00DF1012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 решению Совета</w:t>
      </w:r>
    </w:p>
    <w:p w14:paraId="453591FF" w14:textId="77777777" w:rsidR="00DF1012" w:rsidRPr="00F97B37" w:rsidRDefault="00DF1012" w:rsidP="00DF1012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Новоджерелиевского сельского поселения Брюховецкого района</w:t>
      </w:r>
    </w:p>
    <w:p w14:paraId="332EC964" w14:textId="77777777" w:rsidR="00DF1012" w:rsidRPr="00F97B37" w:rsidRDefault="00DF1012" w:rsidP="00DF1012">
      <w:pPr>
        <w:ind w:firstLine="5103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от 28.11.2025 г. № 60</w:t>
      </w:r>
    </w:p>
    <w:p w14:paraId="24F0CE6E" w14:textId="77777777" w:rsidR="00DF1012" w:rsidRPr="00F97B37" w:rsidRDefault="00DF1012" w:rsidP="00DF1012"/>
    <w:p w14:paraId="452C2847" w14:textId="77777777" w:rsidR="00DF1012" w:rsidRPr="00F97B37" w:rsidRDefault="00DF1012" w:rsidP="00EF1D32"/>
    <w:p w14:paraId="4A120F39" w14:textId="77777777" w:rsidR="00DF1012" w:rsidRPr="00F97B37" w:rsidRDefault="00DF1012" w:rsidP="00DF1012">
      <w:pPr>
        <w:jc w:val="center"/>
        <w:rPr>
          <w:b/>
          <w:sz w:val="28"/>
          <w:szCs w:val="28"/>
        </w:rPr>
      </w:pPr>
      <w:r w:rsidRPr="00F97B37">
        <w:rPr>
          <w:b/>
          <w:sz w:val="28"/>
          <w:szCs w:val="28"/>
        </w:rPr>
        <w:t>Безвозмездные поступления из бюджетов других уровней в бюджет Новоджерелиевского сельского поселения Брюховецкого района в 2026 году</w:t>
      </w:r>
    </w:p>
    <w:p w14:paraId="31DED8F9" w14:textId="77777777" w:rsidR="00DF1012" w:rsidRPr="00F97B37" w:rsidRDefault="00DF1012" w:rsidP="00DF1012">
      <w:pPr>
        <w:jc w:val="both"/>
        <w:rPr>
          <w:sz w:val="28"/>
          <w:szCs w:val="28"/>
        </w:rPr>
      </w:pP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2972"/>
        <w:gridCol w:w="5103"/>
        <w:gridCol w:w="1418"/>
      </w:tblGrid>
      <w:tr w:rsidR="00DF1012" w:rsidRPr="00F97B37" w14:paraId="556B9801" w14:textId="77777777" w:rsidTr="00DF1012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68513" w14:textId="77777777" w:rsidR="00DF1012" w:rsidRPr="00F97B37" w:rsidRDefault="00DF1012" w:rsidP="00DF1012">
            <w:r w:rsidRPr="00F97B37"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C01B8" w14:textId="77777777" w:rsidR="00DF1012" w:rsidRPr="00F97B37" w:rsidRDefault="00DF1012" w:rsidP="00DF1012">
            <w:r w:rsidRPr="00F97B37"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B06E4A" w14:textId="4B83E6A6" w:rsidR="00BE1D72" w:rsidRDefault="00DF1012" w:rsidP="00BE1D72">
            <w:pPr>
              <w:jc w:val="center"/>
            </w:pPr>
            <w:r w:rsidRPr="00F97B37">
              <w:t>Сумма</w:t>
            </w:r>
          </w:p>
          <w:p w14:paraId="5EFAC52F" w14:textId="5478FDE0" w:rsidR="00DF1012" w:rsidRPr="00F97B37" w:rsidRDefault="00BE1D72" w:rsidP="00DF1012">
            <w:r w:rsidRPr="00BE1D72">
              <w:rPr>
                <w:sz w:val="20"/>
                <w:szCs w:val="20"/>
              </w:rPr>
              <w:t>(тыс. рублей)</w:t>
            </w:r>
          </w:p>
        </w:tc>
      </w:tr>
      <w:tr w:rsidR="00DF1012" w:rsidRPr="00F97B37" w14:paraId="039F81A2" w14:textId="77777777" w:rsidTr="00DF1012">
        <w:trPr>
          <w:trHeight w:val="31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348D7" w14:textId="77777777" w:rsidR="00DF1012" w:rsidRPr="00F97B37" w:rsidRDefault="00DF1012" w:rsidP="00DF1012">
            <w:r w:rsidRPr="00F97B37"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E17DA" w14:textId="77777777" w:rsidR="00DF1012" w:rsidRPr="00F97B37" w:rsidRDefault="00DF1012" w:rsidP="00A3045F">
            <w:pPr>
              <w:jc w:val="both"/>
            </w:pPr>
            <w:r w:rsidRPr="00F97B37">
              <w:t>Безвозмездные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5E56D" w14:textId="77777777" w:rsidR="00DF1012" w:rsidRPr="00F97B37" w:rsidRDefault="00DF1012" w:rsidP="00DF1012">
            <w:r w:rsidRPr="00F97B37">
              <w:t>35447,6</w:t>
            </w:r>
          </w:p>
        </w:tc>
      </w:tr>
      <w:tr w:rsidR="00DF1012" w:rsidRPr="00F97B37" w14:paraId="7A2C6B01" w14:textId="77777777" w:rsidTr="00DF1012">
        <w:trPr>
          <w:trHeight w:val="102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CE138" w14:textId="77777777" w:rsidR="00DF1012" w:rsidRPr="00F97B37" w:rsidRDefault="00DF1012" w:rsidP="00DF1012">
            <w:r w:rsidRPr="00F97B37">
              <w:t>2 02 00000 00 0000 000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8F21E" w14:textId="77777777" w:rsidR="00DF1012" w:rsidRPr="00F97B37" w:rsidRDefault="00DF1012" w:rsidP="00A3045F">
            <w:pPr>
              <w:jc w:val="both"/>
            </w:pPr>
            <w:r w:rsidRPr="00F97B37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D3B65" w14:textId="77777777" w:rsidR="00DF1012" w:rsidRPr="00F97B37" w:rsidRDefault="00DF1012" w:rsidP="00DF1012">
            <w:r w:rsidRPr="00F97B37">
              <w:t>35447,6</w:t>
            </w:r>
          </w:p>
        </w:tc>
      </w:tr>
      <w:tr w:rsidR="00DF1012" w:rsidRPr="00F97B37" w14:paraId="72BC572F" w14:textId="77777777" w:rsidTr="00DF1012">
        <w:trPr>
          <w:trHeight w:val="67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1F2FC" w14:textId="77777777" w:rsidR="00DF1012" w:rsidRPr="00F97B37" w:rsidRDefault="00DF1012" w:rsidP="00DF1012">
            <w:r w:rsidRPr="00F97B37">
              <w:t>2 02 10000 00 0000 150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37D7E" w14:textId="77777777" w:rsidR="00DF1012" w:rsidRPr="00F97B37" w:rsidRDefault="00DF1012" w:rsidP="00A3045F">
            <w:pPr>
              <w:jc w:val="both"/>
            </w:pPr>
            <w:r w:rsidRPr="00F97B37">
              <w:t>Дотации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243B5" w14:textId="77777777" w:rsidR="00DF1012" w:rsidRPr="00F97B37" w:rsidRDefault="00DF1012" w:rsidP="00DF1012">
            <w:r w:rsidRPr="00F97B37">
              <w:t>13528,0</w:t>
            </w:r>
          </w:p>
        </w:tc>
      </w:tr>
      <w:tr w:rsidR="00DF1012" w:rsidRPr="00F97B37" w14:paraId="53561F32" w14:textId="77777777" w:rsidTr="00DF1012">
        <w:trPr>
          <w:trHeight w:val="31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99D83" w14:textId="77777777" w:rsidR="00DF1012" w:rsidRPr="00F97B37" w:rsidRDefault="00DF1012" w:rsidP="00DF1012"/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C72BE" w14:textId="77777777" w:rsidR="00DF1012" w:rsidRPr="00F97B37" w:rsidRDefault="00DF1012" w:rsidP="00A3045F">
            <w:pPr>
              <w:jc w:val="both"/>
            </w:pPr>
            <w:r w:rsidRPr="00F97B37">
              <w:t>в том числе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AE027" w14:textId="77777777" w:rsidR="00DF1012" w:rsidRPr="00F97B37" w:rsidRDefault="00DF1012" w:rsidP="00DF1012"/>
        </w:tc>
      </w:tr>
      <w:tr w:rsidR="00DF1012" w:rsidRPr="00F97B37" w14:paraId="4AABE146" w14:textId="77777777" w:rsidTr="00DF1012">
        <w:trPr>
          <w:trHeight w:val="99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791A4" w14:textId="77777777" w:rsidR="00DF1012" w:rsidRPr="00F97B37" w:rsidRDefault="00DF1012" w:rsidP="00DF1012">
            <w:r w:rsidRPr="00F97B37">
              <w:t>2 02 15001 10 0000 150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9AF734" w14:textId="77777777" w:rsidR="00DF1012" w:rsidRPr="00F97B37" w:rsidRDefault="00DF1012" w:rsidP="00A3045F">
            <w:pPr>
              <w:jc w:val="both"/>
            </w:pPr>
            <w:r w:rsidRPr="00F97B37"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A4953" w14:textId="77777777" w:rsidR="00DF1012" w:rsidRPr="00F97B37" w:rsidRDefault="00DF1012" w:rsidP="00DF1012">
            <w:r w:rsidRPr="00F97B37">
              <w:t>10138,1</w:t>
            </w:r>
          </w:p>
        </w:tc>
      </w:tr>
      <w:tr w:rsidR="00DF1012" w:rsidRPr="00F97B37" w14:paraId="36EDC41A" w14:textId="77777777" w:rsidTr="00DF1012">
        <w:trPr>
          <w:trHeight w:val="99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E1864" w14:textId="77777777" w:rsidR="00DF1012" w:rsidRPr="00F97B37" w:rsidRDefault="00DF1012" w:rsidP="00DF1012">
            <w:r w:rsidRPr="00F97B37">
              <w:t>2 02 16001 10 0000 150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A85A0" w14:textId="77777777" w:rsidR="00DF1012" w:rsidRPr="00F97B37" w:rsidRDefault="00DF1012" w:rsidP="00A3045F">
            <w:pPr>
              <w:jc w:val="both"/>
            </w:pPr>
            <w:r w:rsidRPr="00F97B37">
              <w:t>Дотации бюджетам сел</w:t>
            </w:r>
            <w:r w:rsidR="005619D8">
              <w:t>ьских поселений на выравнивание</w:t>
            </w:r>
            <w:r w:rsidRPr="00F97B37">
              <w:t xml:space="preserve"> бюджетной обеспеченности из 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5280A" w14:textId="77777777" w:rsidR="00DF1012" w:rsidRPr="00F97B37" w:rsidRDefault="00DF1012" w:rsidP="00DF1012">
            <w:r w:rsidRPr="00F97B37">
              <w:t>3389,9</w:t>
            </w:r>
          </w:p>
        </w:tc>
      </w:tr>
      <w:tr w:rsidR="00DF1012" w:rsidRPr="00F97B37" w14:paraId="4B9748D6" w14:textId="77777777" w:rsidTr="00DF1012">
        <w:trPr>
          <w:trHeight w:val="102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88E353" w14:textId="77777777" w:rsidR="00DF1012" w:rsidRPr="00F97B37" w:rsidRDefault="00DF1012" w:rsidP="00DF1012">
            <w:r w:rsidRPr="00F97B37">
              <w:t>2 02 20000 00 0000 150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5C4BD" w14:textId="77777777" w:rsidR="00DF1012" w:rsidRPr="00F97B37" w:rsidRDefault="00DF1012" w:rsidP="00A3045F">
            <w:pPr>
              <w:jc w:val="both"/>
            </w:pPr>
            <w:r w:rsidRPr="00F97B37"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95B7B" w14:textId="77777777" w:rsidR="00DF1012" w:rsidRPr="00F97B37" w:rsidRDefault="00DF1012" w:rsidP="00DF1012">
            <w:r w:rsidRPr="00F97B37">
              <w:t>19754,2</w:t>
            </w:r>
          </w:p>
        </w:tc>
      </w:tr>
      <w:tr w:rsidR="00DF1012" w:rsidRPr="00F97B37" w14:paraId="6BB4C8C5" w14:textId="77777777" w:rsidTr="00DF1012">
        <w:trPr>
          <w:trHeight w:val="36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D21AB4" w14:textId="77777777" w:rsidR="00DF1012" w:rsidRPr="00F97B37" w:rsidRDefault="00DF1012" w:rsidP="00DF1012"/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72083" w14:textId="77777777" w:rsidR="00DF1012" w:rsidRPr="00F97B37" w:rsidRDefault="00DF1012" w:rsidP="00A3045F">
            <w:pPr>
              <w:jc w:val="both"/>
            </w:pPr>
            <w:r w:rsidRPr="00F97B37">
              <w:t>в том числе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73979" w14:textId="77777777" w:rsidR="00DF1012" w:rsidRPr="00F97B37" w:rsidRDefault="00DF1012" w:rsidP="00DF1012"/>
        </w:tc>
      </w:tr>
      <w:tr w:rsidR="00DF1012" w:rsidRPr="00F97B37" w14:paraId="1C1AA96B" w14:textId="77777777" w:rsidTr="00A3045F">
        <w:trPr>
          <w:trHeight w:val="1106"/>
        </w:trPr>
        <w:tc>
          <w:tcPr>
            <w:tcW w:w="29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872A7A" w14:textId="77777777" w:rsidR="00DF1012" w:rsidRPr="00F97B37" w:rsidRDefault="00DF1012" w:rsidP="00DF1012">
            <w:r w:rsidRPr="00F97B37">
              <w:t>2 02 25555 10 0000 150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53602" w14:textId="77777777" w:rsidR="00DF1012" w:rsidRPr="00F97B37" w:rsidRDefault="00DF1012" w:rsidP="00A3045F">
            <w:pPr>
              <w:jc w:val="both"/>
            </w:pPr>
            <w:r w:rsidRPr="00F97B37"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59A3A" w14:textId="77777777" w:rsidR="00DF1012" w:rsidRPr="00F97B37" w:rsidRDefault="00DF1012" w:rsidP="00DF1012">
            <w:r w:rsidRPr="00F97B37">
              <w:t>0,0</w:t>
            </w:r>
          </w:p>
        </w:tc>
      </w:tr>
      <w:tr w:rsidR="00DF1012" w:rsidRPr="00F97B37" w14:paraId="0856114F" w14:textId="77777777" w:rsidTr="00AC3098">
        <w:trPr>
          <w:trHeight w:val="141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23B92" w14:textId="77777777" w:rsidR="00DF1012" w:rsidRPr="00F97B37" w:rsidRDefault="00DF1012" w:rsidP="00DF1012">
            <w:r w:rsidRPr="00F97B37">
              <w:t>2 02 25454 10 0000 150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437BE" w14:textId="77777777" w:rsidR="00DF1012" w:rsidRPr="00F97B37" w:rsidRDefault="00DF1012" w:rsidP="00A3045F">
            <w:pPr>
              <w:jc w:val="both"/>
            </w:pPr>
            <w:r w:rsidRPr="00F97B37">
              <w:t>Субсидии бюджетам сельских поселений на создание модельных муниципальных библиотек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B367D" w14:textId="77777777" w:rsidR="00DF1012" w:rsidRPr="00F97B37" w:rsidRDefault="00DF1012" w:rsidP="00DF1012">
            <w:r w:rsidRPr="00F97B37">
              <w:t>7614,9</w:t>
            </w:r>
          </w:p>
        </w:tc>
      </w:tr>
      <w:tr w:rsidR="00DF1012" w:rsidRPr="00F97B37" w14:paraId="6AB5CBCA" w14:textId="77777777" w:rsidTr="00AC3098">
        <w:trPr>
          <w:trHeight w:val="187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2CA81" w14:textId="77777777" w:rsidR="00DF1012" w:rsidRPr="00F97B37" w:rsidRDefault="00DF1012" w:rsidP="00DF1012">
            <w:r w:rsidRPr="00F97B37">
              <w:lastRenderedPageBreak/>
              <w:t>2 02 25513 10 0000 150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FA9A7" w14:textId="77777777" w:rsidR="00DF1012" w:rsidRPr="00F97B37" w:rsidRDefault="00DF1012" w:rsidP="00A3045F">
            <w:pPr>
              <w:jc w:val="both"/>
            </w:pPr>
            <w:r w:rsidRPr="00F97B37">
              <w:t>Субсидия на модернизацию региональных и (или) муниципальных учреждений культуры (Проведена модернизация региональных и муниципальных библиотек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C4FFF" w14:textId="77777777" w:rsidR="00DF1012" w:rsidRPr="00F97B37" w:rsidRDefault="00DF1012" w:rsidP="00DF1012">
            <w:r w:rsidRPr="00F97B37">
              <w:t>12139,3</w:t>
            </w:r>
          </w:p>
        </w:tc>
      </w:tr>
      <w:tr w:rsidR="00DF1012" w:rsidRPr="00F97B37" w14:paraId="5C5C5D42" w14:textId="77777777" w:rsidTr="00AC3098">
        <w:trPr>
          <w:trHeight w:val="72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802A3" w14:textId="77777777" w:rsidR="00DF1012" w:rsidRPr="00F97B37" w:rsidRDefault="00DF1012" w:rsidP="00DF1012">
            <w:r w:rsidRPr="00F97B37">
              <w:t>2 02 30000 00 0000 150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A0386" w14:textId="77777777" w:rsidR="00DF1012" w:rsidRPr="00F97B37" w:rsidRDefault="00DF1012" w:rsidP="00A3045F">
            <w:pPr>
              <w:jc w:val="both"/>
            </w:pPr>
            <w:r w:rsidRPr="00F97B37">
              <w:t>Субвенции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6237E" w14:textId="77777777" w:rsidR="00DF1012" w:rsidRPr="00F97B37" w:rsidRDefault="00DF1012" w:rsidP="00DF1012">
            <w:r w:rsidRPr="00F97B37">
              <w:t>635,4</w:t>
            </w:r>
          </w:p>
        </w:tc>
      </w:tr>
      <w:tr w:rsidR="00DF1012" w:rsidRPr="00F97B37" w14:paraId="32FB47C9" w14:textId="77777777" w:rsidTr="00DF1012">
        <w:trPr>
          <w:trHeight w:val="37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28790" w14:textId="77777777" w:rsidR="00DF1012" w:rsidRPr="00F97B37" w:rsidRDefault="00DF1012" w:rsidP="00DF1012"/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7904D" w14:textId="77777777" w:rsidR="00DF1012" w:rsidRPr="00F97B37" w:rsidRDefault="00DF1012" w:rsidP="00A3045F">
            <w:pPr>
              <w:jc w:val="both"/>
            </w:pPr>
            <w:r w:rsidRPr="00F97B37">
              <w:t>в том числе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7D6E2" w14:textId="77777777" w:rsidR="00DF1012" w:rsidRPr="00F97B37" w:rsidRDefault="00DF1012" w:rsidP="00DF1012"/>
        </w:tc>
      </w:tr>
      <w:tr w:rsidR="00DF1012" w:rsidRPr="00F97B37" w14:paraId="47B03405" w14:textId="77777777" w:rsidTr="00DF1012">
        <w:trPr>
          <w:trHeight w:val="114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DBFE3" w14:textId="77777777" w:rsidR="00DF1012" w:rsidRPr="00F97B37" w:rsidRDefault="00DF1012" w:rsidP="00DF1012">
            <w:r w:rsidRPr="00F97B37">
              <w:t>2 02 30024 10 0000 150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74772" w14:textId="77777777" w:rsidR="00DF1012" w:rsidRPr="00F97B37" w:rsidRDefault="00DF1012" w:rsidP="00A3045F">
            <w:pPr>
              <w:jc w:val="both"/>
            </w:pPr>
            <w:r w:rsidRPr="00F97B37"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CD47A" w14:textId="0591A5A0" w:rsidR="00DF1012" w:rsidRPr="00F97B37" w:rsidRDefault="00201AEF" w:rsidP="00DF1012">
            <w:r>
              <w:t>3</w:t>
            </w:r>
            <w:r w:rsidR="00DF1012" w:rsidRPr="00F97B37">
              <w:t>0,0</w:t>
            </w:r>
          </w:p>
        </w:tc>
      </w:tr>
      <w:tr w:rsidR="00DF1012" w:rsidRPr="00F97B37" w14:paraId="02599870" w14:textId="77777777" w:rsidTr="00DF1012">
        <w:trPr>
          <w:trHeight w:val="160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88CA4" w14:textId="77777777" w:rsidR="00DF1012" w:rsidRPr="00F97B37" w:rsidRDefault="00DF1012" w:rsidP="00DF1012">
            <w:r w:rsidRPr="00F97B37">
              <w:t>2 02 35118 10 0000 150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84DD7" w14:textId="77777777" w:rsidR="00DF1012" w:rsidRPr="00F97B37" w:rsidRDefault="00DF1012" w:rsidP="00A3045F">
            <w:pPr>
              <w:jc w:val="both"/>
            </w:pPr>
            <w:r w:rsidRPr="00F97B37"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EF7EA" w14:textId="77777777" w:rsidR="00DF1012" w:rsidRPr="00F97B37" w:rsidRDefault="00DF1012" w:rsidP="00DF1012">
            <w:r w:rsidRPr="00F97B37">
              <w:t>575,4</w:t>
            </w:r>
          </w:p>
        </w:tc>
      </w:tr>
      <w:tr w:rsidR="00DF1012" w:rsidRPr="00F97B37" w14:paraId="7DDAE51A" w14:textId="77777777" w:rsidTr="00DF1012">
        <w:trPr>
          <w:trHeight w:val="151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9BEA7" w14:textId="77777777" w:rsidR="00DF1012" w:rsidRPr="00F97B37" w:rsidRDefault="00DF1012" w:rsidP="00DF1012">
            <w:r w:rsidRPr="00F97B37">
              <w:t>2 02 40000 00 0000 150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3EED4" w14:textId="77777777" w:rsidR="00DF1012" w:rsidRPr="00F97B37" w:rsidRDefault="00DF1012" w:rsidP="00A3045F">
            <w:pPr>
              <w:jc w:val="both"/>
            </w:pPr>
            <w:r w:rsidRPr="00F97B37">
              <w:t>Иные межбюджетные трансферты на дополнительную помощь местным бюджетам для решения социально-значимых вопросов местного значения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E038B" w14:textId="77777777" w:rsidR="00DF1012" w:rsidRPr="00F97B37" w:rsidRDefault="00DF1012" w:rsidP="00DF1012">
            <w:r w:rsidRPr="00F97B37">
              <w:t>1500,0</w:t>
            </w:r>
          </w:p>
        </w:tc>
      </w:tr>
      <w:tr w:rsidR="00DF1012" w:rsidRPr="00F97B37" w14:paraId="370C7275" w14:textId="77777777" w:rsidTr="00DF1012">
        <w:trPr>
          <w:trHeight w:val="59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40F27" w14:textId="77777777" w:rsidR="00DF1012" w:rsidRPr="00F97B37" w:rsidRDefault="00DF1012" w:rsidP="00DF1012"/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63CFC" w14:textId="77777777" w:rsidR="00DF1012" w:rsidRPr="00F97B37" w:rsidRDefault="00DF1012" w:rsidP="00A3045F">
            <w:pPr>
              <w:jc w:val="both"/>
            </w:pPr>
            <w:r w:rsidRPr="00F97B37">
              <w:t>в том числе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E6604" w14:textId="77777777" w:rsidR="00DF1012" w:rsidRPr="00F97B37" w:rsidRDefault="00DF1012" w:rsidP="00DF1012"/>
        </w:tc>
      </w:tr>
      <w:tr w:rsidR="00DF1012" w:rsidRPr="00F97B37" w14:paraId="500B56D0" w14:textId="77777777" w:rsidTr="00DF1012">
        <w:trPr>
          <w:trHeight w:val="114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FC586" w14:textId="77777777" w:rsidR="00DF1012" w:rsidRPr="00F97B37" w:rsidRDefault="00DF1012" w:rsidP="00DF1012">
            <w:r w:rsidRPr="00F97B37">
              <w:t>2 02 49999 10 0000 150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98968" w14:textId="77777777" w:rsidR="00DF1012" w:rsidRPr="00F97B37" w:rsidRDefault="00DF1012" w:rsidP="00A3045F">
            <w:pPr>
              <w:jc w:val="both"/>
            </w:pPr>
            <w:r w:rsidRPr="00F97B37">
              <w:t>Прочие межбюджетные трансферты, передаваемые бюджетам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951FE" w14:textId="77777777" w:rsidR="00DF1012" w:rsidRPr="00F97B37" w:rsidRDefault="00DF1012" w:rsidP="00DF1012">
            <w:r w:rsidRPr="00F97B37">
              <w:t>1400,0</w:t>
            </w:r>
          </w:p>
        </w:tc>
      </w:tr>
      <w:tr w:rsidR="00DF1012" w:rsidRPr="00F97B37" w14:paraId="193FBAE6" w14:textId="77777777" w:rsidTr="00DF1012">
        <w:trPr>
          <w:trHeight w:val="831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E45B9" w14:textId="77777777" w:rsidR="00DF1012" w:rsidRPr="00F97B37" w:rsidRDefault="00DF1012" w:rsidP="00DF1012">
            <w:r w:rsidRPr="00F97B37">
              <w:t>2 02 49999 10 0000 150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5B414" w14:textId="77777777" w:rsidR="00DF1012" w:rsidRPr="00F97B37" w:rsidRDefault="00DF1012" w:rsidP="00A3045F">
            <w:pPr>
              <w:jc w:val="both"/>
            </w:pPr>
            <w:r w:rsidRPr="00F97B37">
              <w:t>Прочие межбюджетные трансферты, передаваемые бюджетам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A565B" w14:textId="77777777" w:rsidR="00DF1012" w:rsidRPr="00F97B37" w:rsidRDefault="00DF1012" w:rsidP="00DF1012">
            <w:r w:rsidRPr="00F97B37">
              <w:t>100,0</w:t>
            </w:r>
          </w:p>
        </w:tc>
      </w:tr>
      <w:tr w:rsidR="00DF1012" w:rsidRPr="00F97B37" w14:paraId="414E6E79" w14:textId="77777777" w:rsidTr="00DF1012">
        <w:trPr>
          <w:trHeight w:val="54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1DB3A" w14:textId="77777777" w:rsidR="00DF1012" w:rsidRPr="00F97B37" w:rsidRDefault="00DF1012" w:rsidP="00DF1012">
            <w:r w:rsidRPr="00F97B37">
              <w:t>2 07 00000 00 0000 150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41976" w14:textId="77777777" w:rsidR="00DF1012" w:rsidRPr="00F97B37" w:rsidRDefault="00DF1012" w:rsidP="00A3045F">
            <w:pPr>
              <w:jc w:val="both"/>
            </w:pPr>
            <w:r w:rsidRPr="00F97B37">
              <w:t>Прочие безвозмездные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19217" w14:textId="77777777" w:rsidR="00DF1012" w:rsidRPr="00F97B37" w:rsidRDefault="00DF1012" w:rsidP="00DF1012">
            <w:r w:rsidRPr="00F97B37">
              <w:t>30,0</w:t>
            </w:r>
          </w:p>
        </w:tc>
      </w:tr>
      <w:tr w:rsidR="00DF1012" w:rsidRPr="00F97B37" w14:paraId="6C196F04" w14:textId="77777777" w:rsidTr="002C4380">
        <w:trPr>
          <w:trHeight w:val="992"/>
        </w:trPr>
        <w:tc>
          <w:tcPr>
            <w:tcW w:w="29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F0E402" w14:textId="77777777" w:rsidR="00DF1012" w:rsidRPr="00F97B37" w:rsidRDefault="00DF1012" w:rsidP="00DF1012"/>
        </w:tc>
        <w:tc>
          <w:tcPr>
            <w:tcW w:w="51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C680894" w14:textId="77777777" w:rsidR="00DF1012" w:rsidRPr="00F97B37" w:rsidRDefault="00DF1012" w:rsidP="00A3045F">
            <w:pPr>
              <w:jc w:val="both"/>
            </w:pPr>
            <w:r w:rsidRPr="00F97B37">
              <w:t>в том числе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DE650" w14:textId="77777777" w:rsidR="00DF1012" w:rsidRPr="00F97B37" w:rsidRDefault="00DF1012" w:rsidP="00DF1012"/>
        </w:tc>
      </w:tr>
      <w:tr w:rsidR="002C4380" w:rsidRPr="00F97B37" w14:paraId="3E209CFE" w14:textId="77777777" w:rsidTr="00DF1012">
        <w:trPr>
          <w:trHeight w:val="99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4D222" w14:textId="77777777" w:rsidR="002C4380" w:rsidRPr="00F97B37" w:rsidRDefault="002C4380" w:rsidP="00DF1012">
            <w:r w:rsidRPr="002C4380">
              <w:t>2 07 05030 10 0000 150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E288F" w14:textId="77777777" w:rsidR="002C4380" w:rsidRPr="00F97B37" w:rsidRDefault="002C4380" w:rsidP="00A3045F">
            <w:pPr>
              <w:jc w:val="both"/>
            </w:pPr>
            <w:r w:rsidRPr="002C4380">
              <w:t>Прочие безвозмездные поступления в бюджеты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26D75C" w14:textId="2BC04F3F" w:rsidR="002C4380" w:rsidRPr="00F97B37" w:rsidRDefault="00201AEF" w:rsidP="00DF1012">
            <w:r>
              <w:t>6</w:t>
            </w:r>
            <w:r w:rsidR="002C4380">
              <w:t>0,0</w:t>
            </w:r>
          </w:p>
        </w:tc>
      </w:tr>
    </w:tbl>
    <w:p w14:paraId="4ADEBF06" w14:textId="7A63FDAF" w:rsidR="00AC3098" w:rsidRPr="00CB7221" w:rsidRDefault="00DF1012" w:rsidP="00DF1012">
      <w:pPr>
        <w:rPr>
          <w:bCs/>
          <w:sz w:val="28"/>
          <w:szCs w:val="28"/>
        </w:rPr>
        <w:sectPr w:rsidR="00AC3098" w:rsidRPr="00CB7221" w:rsidSect="00AC3098">
          <w:pgSz w:w="11906" w:h="16838"/>
          <w:pgMar w:top="709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CB7221">
        <w:rPr>
          <w:bCs/>
          <w:sz w:val="28"/>
          <w:szCs w:val="28"/>
        </w:rPr>
        <w:t>»</w:t>
      </w:r>
      <w:r w:rsidR="00CB7221" w:rsidRPr="00CB7221">
        <w:rPr>
          <w:bCs/>
          <w:sz w:val="28"/>
          <w:szCs w:val="28"/>
        </w:rPr>
        <w:t>.</w:t>
      </w:r>
    </w:p>
    <w:p w14:paraId="5E5330E1" w14:textId="77777777" w:rsidR="00DF1012" w:rsidRPr="00F97B37" w:rsidRDefault="00DF1012" w:rsidP="00DF1012">
      <w:pPr>
        <w:ind w:firstLine="5103"/>
        <w:jc w:val="center"/>
        <w:rPr>
          <w:sz w:val="28"/>
          <w:szCs w:val="28"/>
          <w:lang w:eastAsia="ru-RU"/>
        </w:rPr>
      </w:pPr>
      <w:r w:rsidRPr="00F97B37">
        <w:rPr>
          <w:sz w:val="28"/>
          <w:szCs w:val="28"/>
        </w:rPr>
        <w:lastRenderedPageBreak/>
        <w:t>ПРИЛОЖЕНИЕ № 3</w:t>
      </w:r>
    </w:p>
    <w:p w14:paraId="38871090" w14:textId="77777777" w:rsidR="00DF1012" w:rsidRPr="00F97B37" w:rsidRDefault="00DF1012" w:rsidP="00DF1012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 решению Совета</w:t>
      </w:r>
    </w:p>
    <w:p w14:paraId="30934293" w14:textId="77777777" w:rsidR="00DF1012" w:rsidRPr="00F97B37" w:rsidRDefault="00DF1012" w:rsidP="00DF1012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Новоджерелиевского сельского поселения Брюховецкого муниципального района</w:t>
      </w:r>
    </w:p>
    <w:p w14:paraId="1C6DC836" w14:textId="77777777" w:rsidR="00DF1012" w:rsidRPr="00F97B37" w:rsidRDefault="00DF1012" w:rsidP="00DF1012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Краснодарского края</w:t>
      </w:r>
    </w:p>
    <w:p w14:paraId="3AA68C0B" w14:textId="03A1079D" w:rsidR="00DF1012" w:rsidRPr="00F97B37" w:rsidRDefault="00DF1012" w:rsidP="00DF1012">
      <w:pPr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 xml:space="preserve">от </w:t>
      </w:r>
      <w:r w:rsidR="003C5270">
        <w:rPr>
          <w:sz w:val="28"/>
          <w:szCs w:val="28"/>
        </w:rPr>
        <w:t>___________</w:t>
      </w:r>
      <w:r w:rsidRPr="00F97B37">
        <w:rPr>
          <w:sz w:val="28"/>
          <w:szCs w:val="28"/>
        </w:rPr>
        <w:t xml:space="preserve"> №</w:t>
      </w:r>
      <w:r w:rsidR="003C5270">
        <w:rPr>
          <w:sz w:val="28"/>
          <w:szCs w:val="28"/>
        </w:rPr>
        <w:t>___</w:t>
      </w:r>
    </w:p>
    <w:p w14:paraId="22576654" w14:textId="77777777" w:rsidR="00DF1012" w:rsidRPr="00F97B37" w:rsidRDefault="00DF1012" w:rsidP="00DF1012">
      <w:pPr>
        <w:ind w:left="5040"/>
        <w:jc w:val="center"/>
        <w:rPr>
          <w:sz w:val="28"/>
          <w:szCs w:val="28"/>
        </w:rPr>
      </w:pPr>
    </w:p>
    <w:p w14:paraId="0DFD6050" w14:textId="77777777" w:rsidR="00DF1012" w:rsidRPr="00F97B37" w:rsidRDefault="00DF1012" w:rsidP="00DF1012">
      <w:pPr>
        <w:ind w:left="5040"/>
        <w:jc w:val="center"/>
        <w:rPr>
          <w:sz w:val="28"/>
          <w:szCs w:val="28"/>
          <w:lang w:eastAsia="ru-RU"/>
        </w:rPr>
      </w:pPr>
      <w:r w:rsidRPr="00F97B37">
        <w:rPr>
          <w:sz w:val="28"/>
          <w:szCs w:val="28"/>
        </w:rPr>
        <w:t>«ПРИЛОЖЕНИЕ № 3</w:t>
      </w:r>
    </w:p>
    <w:p w14:paraId="4C648E97" w14:textId="77777777" w:rsidR="00DF1012" w:rsidRPr="00F97B37" w:rsidRDefault="00DF1012" w:rsidP="00DF1012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 решению Совета</w:t>
      </w:r>
    </w:p>
    <w:p w14:paraId="48BF132B" w14:textId="77777777" w:rsidR="00DF1012" w:rsidRPr="00F97B37" w:rsidRDefault="00DF1012" w:rsidP="00DF1012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Новоджерелиевского сельского поселения Брюховецкого района</w:t>
      </w:r>
    </w:p>
    <w:p w14:paraId="654F2A11" w14:textId="77777777" w:rsidR="00DF1012" w:rsidRPr="00F97B37" w:rsidRDefault="00DF1012" w:rsidP="00DF1012">
      <w:pPr>
        <w:ind w:firstLine="5103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от 28.11.2025 г. № 60</w:t>
      </w:r>
    </w:p>
    <w:p w14:paraId="290DB906" w14:textId="77777777" w:rsidR="00DF1012" w:rsidRPr="00F97B37" w:rsidRDefault="00DF1012" w:rsidP="00DF1012">
      <w:pPr>
        <w:rPr>
          <w:b/>
          <w:sz w:val="28"/>
          <w:szCs w:val="28"/>
        </w:rPr>
      </w:pPr>
    </w:p>
    <w:p w14:paraId="0E7FF5C5" w14:textId="77777777" w:rsidR="00DF1012" w:rsidRPr="00F97B37" w:rsidRDefault="00DF1012" w:rsidP="00DF1012">
      <w:pPr>
        <w:rPr>
          <w:b/>
          <w:sz w:val="28"/>
          <w:szCs w:val="28"/>
        </w:rPr>
      </w:pPr>
    </w:p>
    <w:p w14:paraId="5E045132" w14:textId="77777777" w:rsidR="00DF1012" w:rsidRPr="00F97B37" w:rsidRDefault="00DF1012" w:rsidP="00DF1012">
      <w:pPr>
        <w:jc w:val="center"/>
        <w:rPr>
          <w:b/>
          <w:sz w:val="28"/>
          <w:szCs w:val="28"/>
        </w:rPr>
      </w:pPr>
      <w:r w:rsidRPr="00F97B37">
        <w:rPr>
          <w:b/>
          <w:sz w:val="28"/>
          <w:szCs w:val="28"/>
        </w:rPr>
        <w:t>Распределение бюджетных ассигнований по разделам</w:t>
      </w:r>
    </w:p>
    <w:p w14:paraId="66ABC1B4" w14:textId="77777777" w:rsidR="00DF1012" w:rsidRPr="00F97B37" w:rsidRDefault="00DF1012" w:rsidP="00DF1012">
      <w:pPr>
        <w:jc w:val="center"/>
        <w:rPr>
          <w:b/>
          <w:sz w:val="28"/>
          <w:szCs w:val="28"/>
        </w:rPr>
      </w:pPr>
      <w:r w:rsidRPr="00F97B37">
        <w:rPr>
          <w:b/>
          <w:sz w:val="28"/>
          <w:szCs w:val="28"/>
        </w:rPr>
        <w:t>и подразделам классификации расходов бюджетов на 2026 год</w:t>
      </w:r>
    </w:p>
    <w:p w14:paraId="66330EB9" w14:textId="77777777" w:rsidR="00DF1012" w:rsidRPr="00F97B37" w:rsidRDefault="00DF1012" w:rsidP="00DF1012">
      <w:pPr>
        <w:jc w:val="center"/>
        <w:rPr>
          <w:sz w:val="28"/>
          <w:szCs w:val="28"/>
        </w:rPr>
      </w:pP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540"/>
        <w:gridCol w:w="6100"/>
        <w:gridCol w:w="726"/>
        <w:gridCol w:w="709"/>
        <w:gridCol w:w="1559"/>
      </w:tblGrid>
      <w:tr w:rsidR="00DF1012" w:rsidRPr="00DF1012" w14:paraId="0AA0ECE0" w14:textId="77777777" w:rsidTr="00DF1012">
        <w:trPr>
          <w:trHeight w:val="9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8C478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F97B37">
              <w:rPr>
                <w:lang w:eastAsia="ru-RU"/>
              </w:rPr>
              <w:t>№  п/п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2613B2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Наименование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CE8748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РЗ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28930C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ПР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116770" w14:textId="77777777" w:rsidR="00BE1D7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Сумма на год</w:t>
            </w:r>
          </w:p>
          <w:p w14:paraId="409E0E8C" w14:textId="46B3C174" w:rsidR="00DF1012" w:rsidRPr="00F97B37" w:rsidRDefault="00BE1D72" w:rsidP="00DF101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 </w:t>
            </w:r>
            <w:r w:rsidRPr="00BE1D72">
              <w:rPr>
                <w:sz w:val="20"/>
                <w:szCs w:val="20"/>
                <w:lang w:eastAsia="ru-RU"/>
              </w:rPr>
              <w:t>(тыс. рублей)</w:t>
            </w:r>
          </w:p>
        </w:tc>
      </w:tr>
      <w:tr w:rsidR="00DF1012" w:rsidRPr="00DF1012" w14:paraId="78942834" w14:textId="77777777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C02F3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F9F940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2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DBBEF9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3A5589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F04502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5</w:t>
            </w:r>
          </w:p>
        </w:tc>
      </w:tr>
      <w:tr w:rsidR="00DF1012" w:rsidRPr="00DF1012" w14:paraId="40CD1CFB" w14:textId="77777777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741DB" w14:textId="77777777" w:rsidR="00DF1012" w:rsidRPr="00DF1012" w:rsidRDefault="00DF1012" w:rsidP="00DF1012">
            <w:pPr>
              <w:suppressAutoHyphens w:val="0"/>
              <w:rPr>
                <w:bCs/>
                <w:lang w:eastAsia="ru-RU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066F35" w14:textId="77777777" w:rsidR="00DF1012" w:rsidRPr="00DF1012" w:rsidRDefault="00DF1012" w:rsidP="00DF1012">
            <w:pPr>
              <w:suppressAutoHyphens w:val="0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Всего расходов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3FBC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AF653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89EB3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72003,9</w:t>
            </w:r>
          </w:p>
        </w:tc>
      </w:tr>
      <w:tr w:rsidR="00DF1012" w:rsidRPr="00DF1012" w14:paraId="4D421A97" w14:textId="77777777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DAF04" w14:textId="77777777" w:rsidR="00DF1012" w:rsidRPr="00DF1012" w:rsidRDefault="00DF1012" w:rsidP="00DF1012">
            <w:pPr>
              <w:suppressAutoHyphens w:val="0"/>
              <w:rPr>
                <w:bCs/>
                <w:lang w:eastAsia="ru-RU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8FDA29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в том числе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12917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23B29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46BA2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DF1012" w:rsidRPr="00DF1012" w14:paraId="5413480E" w14:textId="77777777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2EC8B" w14:textId="77777777" w:rsidR="00DF1012" w:rsidRPr="00DF1012" w:rsidRDefault="00DF1012" w:rsidP="00DF1012">
            <w:pPr>
              <w:suppressAutoHyphens w:val="0"/>
              <w:jc w:val="right"/>
              <w:rPr>
                <w:lang w:eastAsia="ru-RU"/>
              </w:rPr>
            </w:pPr>
            <w:r w:rsidRPr="00DF1012">
              <w:rPr>
                <w:lang w:eastAsia="ru-RU"/>
              </w:rPr>
              <w:t>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397A99" w14:textId="77777777" w:rsidR="00DF1012" w:rsidRPr="00DF1012" w:rsidRDefault="00DF1012" w:rsidP="00DF1012">
            <w:pPr>
              <w:suppressAutoHyphens w:val="0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0FADA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44AAB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17B48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12686,9</w:t>
            </w:r>
          </w:p>
        </w:tc>
      </w:tr>
      <w:tr w:rsidR="00DF1012" w:rsidRPr="00DF1012" w14:paraId="743BB907" w14:textId="77777777" w:rsidTr="00DF1012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02532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5F960E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Функционирование высшего должностного лица  субъекта Российской Федерации и муниципального образования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C54FC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4ED04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55F09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2142,8</w:t>
            </w:r>
          </w:p>
        </w:tc>
      </w:tr>
      <w:tr w:rsidR="00DF1012" w:rsidRPr="00DF1012" w14:paraId="3CF4AE86" w14:textId="77777777" w:rsidTr="00DF1012">
        <w:trPr>
          <w:trHeight w:val="9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63CCD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C756AB" w14:textId="77777777" w:rsidR="00DF1012" w:rsidRPr="00DF1012" w:rsidRDefault="00DF1012" w:rsidP="00DF1012">
            <w:pPr>
              <w:suppressAutoHyphens w:val="0"/>
              <w:jc w:val="both"/>
              <w:rPr>
                <w:lang w:eastAsia="ru-RU"/>
              </w:rPr>
            </w:pPr>
            <w:r w:rsidRPr="00DF1012">
              <w:rPr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4C1ED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078D6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89E7B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7583,5</w:t>
            </w:r>
          </w:p>
        </w:tc>
      </w:tr>
      <w:tr w:rsidR="00DF1012" w:rsidRPr="00DF1012" w14:paraId="6122F37B" w14:textId="77777777" w:rsidTr="00DF1012">
        <w:trPr>
          <w:trHeight w:val="10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81C5B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C48216" w14:textId="77777777" w:rsidR="00DF1012" w:rsidRPr="00DF1012" w:rsidRDefault="00DF1012" w:rsidP="00DF1012">
            <w:pPr>
              <w:suppressAutoHyphens w:val="0"/>
              <w:jc w:val="both"/>
              <w:rPr>
                <w:lang w:eastAsia="ru-RU"/>
              </w:rPr>
            </w:pPr>
            <w:r w:rsidRPr="00DF1012">
              <w:rPr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F5437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EB418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FEF10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94,7</w:t>
            </w:r>
          </w:p>
        </w:tc>
      </w:tr>
      <w:tr w:rsidR="00DF1012" w:rsidRPr="00DF1012" w14:paraId="6A752A2B" w14:textId="77777777" w:rsidTr="00DF1012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39824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06A7A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Резервные фонды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1BC82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9C08A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C249A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1,0</w:t>
            </w:r>
          </w:p>
        </w:tc>
      </w:tr>
      <w:tr w:rsidR="00DF1012" w:rsidRPr="00DF1012" w14:paraId="719D9DF0" w14:textId="77777777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FA823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20B80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Другие общегосударственные вопросы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FFD9A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0B718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CC566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2864,9</w:t>
            </w:r>
          </w:p>
        </w:tc>
      </w:tr>
      <w:tr w:rsidR="00DF1012" w:rsidRPr="00DF1012" w14:paraId="00407399" w14:textId="77777777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0EFC1" w14:textId="77777777" w:rsidR="00DF1012" w:rsidRPr="00DF1012" w:rsidRDefault="00DF1012" w:rsidP="00DF1012">
            <w:pPr>
              <w:suppressAutoHyphens w:val="0"/>
              <w:jc w:val="right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BAAAC8" w14:textId="77777777" w:rsidR="00DF1012" w:rsidRPr="00DF1012" w:rsidRDefault="00DF1012" w:rsidP="00DF1012">
            <w:pPr>
              <w:suppressAutoHyphens w:val="0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Национальная оборона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6BB88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3A6F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F68B2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575,4</w:t>
            </w:r>
          </w:p>
        </w:tc>
      </w:tr>
      <w:tr w:rsidR="00DF1012" w:rsidRPr="00DF1012" w14:paraId="0E10BC0C" w14:textId="77777777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F5CAB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2ECC7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F97B37">
              <w:rPr>
                <w:lang w:eastAsia="ru-RU"/>
              </w:rPr>
              <w:t>Мобилизационная  и вневойсковая подготовка</w:t>
            </w:r>
          </w:p>
        </w:tc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282A9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B443E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5D6DE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575,4</w:t>
            </w:r>
          </w:p>
        </w:tc>
      </w:tr>
      <w:tr w:rsidR="00DF1012" w:rsidRPr="00DF1012" w14:paraId="39761D93" w14:textId="77777777" w:rsidTr="00DF1012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AD115" w14:textId="77777777" w:rsidR="00DF1012" w:rsidRPr="00DF1012" w:rsidRDefault="00DF1012" w:rsidP="00DF1012">
            <w:pPr>
              <w:suppressAutoHyphens w:val="0"/>
              <w:jc w:val="right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3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03D95D" w14:textId="77777777" w:rsidR="00DF1012" w:rsidRPr="00DF1012" w:rsidRDefault="00DF1012" w:rsidP="00DF1012">
            <w:pPr>
              <w:suppressAutoHyphens w:val="0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68A3E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254F9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2B63C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15,0</w:t>
            </w:r>
          </w:p>
        </w:tc>
      </w:tr>
      <w:tr w:rsidR="00DF1012" w:rsidRPr="00DF1012" w14:paraId="63CF877D" w14:textId="77777777" w:rsidTr="00DF1012">
        <w:trPr>
          <w:trHeight w:val="9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95AF6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33895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5BDC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6D573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75E0A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15,0</w:t>
            </w:r>
          </w:p>
        </w:tc>
      </w:tr>
      <w:tr w:rsidR="00DF1012" w:rsidRPr="00DF1012" w14:paraId="08789C7C" w14:textId="77777777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DA8CB" w14:textId="77777777" w:rsidR="00DF1012" w:rsidRPr="00DF1012" w:rsidRDefault="00DF1012" w:rsidP="00DF1012">
            <w:pPr>
              <w:suppressAutoHyphens w:val="0"/>
              <w:jc w:val="right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4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913A2D" w14:textId="77777777" w:rsidR="00DF1012" w:rsidRPr="00DF1012" w:rsidRDefault="00DF1012" w:rsidP="00DF1012">
            <w:pPr>
              <w:suppressAutoHyphens w:val="0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Национальная экономика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1C6AA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F140A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0AAE3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7481,3</w:t>
            </w:r>
          </w:p>
        </w:tc>
      </w:tr>
      <w:tr w:rsidR="00DF1012" w:rsidRPr="00DF1012" w14:paraId="6D3DC7FC" w14:textId="77777777" w:rsidTr="00DF1012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8089B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EE7B1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B52C8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3A88F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650FD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7446,3</w:t>
            </w:r>
          </w:p>
        </w:tc>
      </w:tr>
      <w:tr w:rsidR="00DF1012" w:rsidRPr="00DF1012" w14:paraId="23DC0552" w14:textId="77777777" w:rsidTr="00AC3098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DF2B9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C59DDD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60E76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5A346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5AF8A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35,0</w:t>
            </w:r>
          </w:p>
        </w:tc>
      </w:tr>
      <w:tr w:rsidR="00DF1012" w:rsidRPr="00DF1012" w14:paraId="6D7277D0" w14:textId="77777777" w:rsidTr="00AC3098">
        <w:trPr>
          <w:trHeight w:val="37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4D981" w14:textId="77777777" w:rsidR="00DF1012" w:rsidRPr="00DF1012" w:rsidRDefault="00DF1012" w:rsidP="00DF1012">
            <w:pPr>
              <w:suppressAutoHyphens w:val="0"/>
              <w:jc w:val="right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lastRenderedPageBreak/>
              <w:t>5</w:t>
            </w: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D904F9" w14:textId="77777777" w:rsidR="00DF1012" w:rsidRPr="00DF1012" w:rsidRDefault="00DF1012" w:rsidP="00DF1012">
            <w:pPr>
              <w:suppressAutoHyphens w:val="0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0BFDE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D616B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F2170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1192,9</w:t>
            </w:r>
          </w:p>
        </w:tc>
      </w:tr>
      <w:tr w:rsidR="00DF1012" w:rsidRPr="00DF1012" w14:paraId="21CF9192" w14:textId="77777777" w:rsidTr="00AC3098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6B5442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C3ED2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Коммунальное хозяйство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2C5C6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9FB58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C4493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0,0</w:t>
            </w:r>
          </w:p>
        </w:tc>
      </w:tr>
      <w:tr w:rsidR="00DF1012" w:rsidRPr="00DF1012" w14:paraId="049DF37A" w14:textId="77777777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06389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C73BEA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Благоустройство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23BDF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FDF3D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3D923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1192,9</w:t>
            </w:r>
          </w:p>
        </w:tc>
      </w:tr>
      <w:tr w:rsidR="00DF1012" w:rsidRPr="00DF1012" w14:paraId="0F3C6D22" w14:textId="77777777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24831" w14:textId="77777777" w:rsidR="00DF1012" w:rsidRPr="00DF1012" w:rsidRDefault="00DF1012" w:rsidP="00DF1012">
            <w:pPr>
              <w:suppressAutoHyphens w:val="0"/>
              <w:jc w:val="right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E85479" w14:textId="77777777" w:rsidR="00DF1012" w:rsidRPr="00DF1012" w:rsidRDefault="00DF1012" w:rsidP="00DF1012">
            <w:pPr>
              <w:suppressAutoHyphens w:val="0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Образование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D632D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2782F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97DD1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25,0</w:t>
            </w:r>
          </w:p>
        </w:tc>
      </w:tr>
      <w:tr w:rsidR="00DF1012" w:rsidRPr="00DF1012" w14:paraId="73D90770" w14:textId="77777777" w:rsidTr="00DF1012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3594A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53E9A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F8829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79498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C3CE6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25,0</w:t>
            </w:r>
          </w:p>
        </w:tc>
      </w:tr>
      <w:tr w:rsidR="00DF1012" w:rsidRPr="00DF1012" w14:paraId="4D42E139" w14:textId="77777777" w:rsidTr="00DF1012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F4341" w14:textId="77777777" w:rsidR="00DF1012" w:rsidRPr="00DF1012" w:rsidRDefault="00DF1012" w:rsidP="00DF1012">
            <w:pPr>
              <w:suppressAutoHyphens w:val="0"/>
              <w:jc w:val="right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C40049" w14:textId="77777777" w:rsidR="00DF1012" w:rsidRPr="00DF1012" w:rsidRDefault="00DF1012" w:rsidP="00DF1012">
            <w:pPr>
              <w:suppressAutoHyphens w:val="0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Культура, кинематография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BCB08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8DBEE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A1420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49826,4</w:t>
            </w:r>
          </w:p>
        </w:tc>
      </w:tr>
      <w:tr w:rsidR="00DF1012" w:rsidRPr="00DF1012" w14:paraId="50F4F3E0" w14:textId="77777777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71A21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423657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Культура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B4C9F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3F42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2BC77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49826,4</w:t>
            </w:r>
          </w:p>
        </w:tc>
      </w:tr>
      <w:tr w:rsidR="00DF1012" w:rsidRPr="00DF1012" w14:paraId="40501E2D" w14:textId="77777777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CBFA0" w14:textId="77777777" w:rsidR="00DF1012" w:rsidRPr="00DF1012" w:rsidRDefault="00DF1012" w:rsidP="00DF1012">
            <w:pPr>
              <w:suppressAutoHyphens w:val="0"/>
              <w:jc w:val="right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04282" w14:textId="77777777" w:rsidR="00DF1012" w:rsidRPr="00DF1012" w:rsidRDefault="00DF1012" w:rsidP="00DF1012">
            <w:pPr>
              <w:suppressAutoHyphens w:val="0"/>
              <w:jc w:val="both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41F7C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8C2F8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C85A6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200,0</w:t>
            </w:r>
          </w:p>
        </w:tc>
      </w:tr>
      <w:tr w:rsidR="00DF1012" w:rsidRPr="00DF1012" w14:paraId="6181D617" w14:textId="77777777" w:rsidTr="00DF1012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27B43" w14:textId="77777777" w:rsidR="00DF1012" w:rsidRPr="00DF1012" w:rsidRDefault="00DF1012" w:rsidP="00DF1012">
            <w:pPr>
              <w:suppressAutoHyphens w:val="0"/>
              <w:rPr>
                <w:bCs/>
                <w:lang w:eastAsia="ru-RU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05FAE27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  <w:r w:rsidRPr="00DF1012">
              <w:rPr>
                <w:lang w:eastAsia="ru-RU"/>
              </w:rPr>
              <w:t>Физическая культура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A8EED3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DEFAA1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1D47E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200,0</w:t>
            </w:r>
          </w:p>
        </w:tc>
      </w:tr>
      <w:tr w:rsidR="00DF1012" w:rsidRPr="00F97B37" w14:paraId="38BD29B6" w14:textId="77777777" w:rsidTr="00DF1012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CFF14FC" w14:textId="77777777" w:rsidR="00DF1012" w:rsidRPr="00DF1012" w:rsidRDefault="00DF1012" w:rsidP="00DF1012">
            <w:pPr>
              <w:suppressAutoHyphens w:val="0"/>
              <w:jc w:val="right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9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4DF36" w14:textId="77777777" w:rsidR="00DF1012" w:rsidRPr="00DF1012" w:rsidRDefault="00DF1012" w:rsidP="00DF1012">
            <w:pPr>
              <w:suppressAutoHyphens w:val="0"/>
              <w:jc w:val="both"/>
              <w:rPr>
                <w:bCs/>
                <w:lang w:eastAsia="ru-RU"/>
              </w:rPr>
            </w:pPr>
            <w:r w:rsidRPr="00F97B37">
              <w:rPr>
                <w:bCs/>
                <w:lang w:eastAsia="ru-RU"/>
              </w:rPr>
              <w:t>Обслуживание  государственного и муниципального долга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40863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29BDA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lang w:eastAsia="ru-RU"/>
              </w:rPr>
            </w:pPr>
            <w:r w:rsidRPr="00DF1012">
              <w:rPr>
                <w:bCs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1C486" w14:textId="77777777" w:rsidR="00DF1012" w:rsidRPr="00DF1012" w:rsidRDefault="00DF1012" w:rsidP="00DF1012">
            <w:pPr>
              <w:suppressAutoHyphens w:val="0"/>
              <w:jc w:val="center"/>
              <w:rPr>
                <w:bCs/>
                <w:color w:val="000000"/>
                <w:lang w:eastAsia="ru-RU"/>
              </w:rPr>
            </w:pPr>
            <w:r w:rsidRPr="00DF1012">
              <w:rPr>
                <w:bCs/>
                <w:color w:val="000000"/>
                <w:lang w:eastAsia="ru-RU"/>
              </w:rPr>
              <w:t>1,0</w:t>
            </w:r>
          </w:p>
        </w:tc>
      </w:tr>
      <w:tr w:rsidR="00DF1012" w:rsidRPr="00F97B37" w14:paraId="7538860F" w14:textId="77777777" w:rsidTr="00DF1012">
        <w:trPr>
          <w:trHeight w:val="8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BF60D93" w14:textId="77777777" w:rsidR="00DF1012" w:rsidRPr="00DF1012" w:rsidRDefault="00DF1012" w:rsidP="00DF1012">
            <w:pPr>
              <w:suppressAutoHyphens w:val="0"/>
              <w:rPr>
                <w:lang w:eastAsia="ru-RU"/>
              </w:rPr>
            </w:pPr>
          </w:p>
        </w:tc>
        <w:tc>
          <w:tcPr>
            <w:tcW w:w="6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38DCE" w14:textId="77777777" w:rsidR="00DF1012" w:rsidRPr="00DF1012" w:rsidRDefault="00DF1012" w:rsidP="00DF1012">
            <w:pPr>
              <w:suppressAutoHyphens w:val="0"/>
              <w:jc w:val="both"/>
              <w:rPr>
                <w:lang w:eastAsia="ru-RU"/>
              </w:rPr>
            </w:pPr>
            <w:r w:rsidRPr="00DF1012">
              <w:rPr>
                <w:lang w:eastAsia="ru-RU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3E3AA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1C3B5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DAD27" w14:textId="77777777" w:rsidR="00DF1012" w:rsidRPr="00DF1012" w:rsidRDefault="00DF1012" w:rsidP="00DF1012">
            <w:pPr>
              <w:suppressAutoHyphens w:val="0"/>
              <w:jc w:val="center"/>
              <w:rPr>
                <w:lang w:eastAsia="ru-RU"/>
              </w:rPr>
            </w:pPr>
            <w:r w:rsidRPr="00DF1012">
              <w:rPr>
                <w:lang w:eastAsia="ru-RU"/>
              </w:rPr>
              <w:t>1,0</w:t>
            </w:r>
          </w:p>
        </w:tc>
      </w:tr>
    </w:tbl>
    <w:p w14:paraId="147BE5F0" w14:textId="264ABD66" w:rsidR="00DF1012" w:rsidRPr="004B3275" w:rsidRDefault="00DF1012" w:rsidP="00DF1012">
      <w:pPr>
        <w:rPr>
          <w:bCs/>
          <w:sz w:val="28"/>
          <w:szCs w:val="28"/>
        </w:rPr>
      </w:pPr>
      <w:r w:rsidRPr="004B3275">
        <w:rPr>
          <w:bCs/>
          <w:sz w:val="28"/>
          <w:szCs w:val="28"/>
        </w:rPr>
        <w:t>»</w:t>
      </w:r>
      <w:r w:rsidR="004B3275" w:rsidRPr="004B3275">
        <w:rPr>
          <w:bCs/>
          <w:sz w:val="28"/>
          <w:szCs w:val="28"/>
        </w:rPr>
        <w:t>.</w:t>
      </w:r>
    </w:p>
    <w:p w14:paraId="7030DEA8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1DDAD542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6F341320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3BCE9DC6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0087852F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6A0CFDCA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0F71248D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0293DEF6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7DDD3D82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2B8DA2A2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73A4FBBD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1B5A682A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765AD950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164FCBE6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0E4DF785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601D6F4C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6443A979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12C97242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553105A6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54B28992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60547ED4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24926E39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209B4711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00022029" w14:textId="77777777" w:rsidR="00AC3098" w:rsidRDefault="00AC3098" w:rsidP="00DF1012">
      <w:pPr>
        <w:rPr>
          <w:b/>
          <w:sz w:val="28"/>
          <w:szCs w:val="28"/>
        </w:rPr>
        <w:sectPr w:rsidR="00AC3098" w:rsidSect="00AC3098">
          <w:pgSz w:w="11906" w:h="16838"/>
          <w:pgMar w:top="709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C987539" w14:textId="77777777" w:rsidR="006759C5" w:rsidRPr="00F97B37" w:rsidRDefault="006759C5" w:rsidP="006759C5">
      <w:pPr>
        <w:ind w:firstLine="5103"/>
        <w:jc w:val="center"/>
        <w:rPr>
          <w:sz w:val="28"/>
          <w:szCs w:val="28"/>
          <w:lang w:eastAsia="ru-RU"/>
        </w:rPr>
      </w:pPr>
      <w:r w:rsidRPr="00F97B37">
        <w:rPr>
          <w:sz w:val="28"/>
          <w:szCs w:val="28"/>
        </w:rPr>
        <w:lastRenderedPageBreak/>
        <w:t>ПРИЛОЖЕНИЕ № 4</w:t>
      </w:r>
    </w:p>
    <w:p w14:paraId="2FD5EB9E" w14:textId="77777777" w:rsidR="006759C5" w:rsidRPr="00F97B37" w:rsidRDefault="006759C5" w:rsidP="006759C5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 решению Совета</w:t>
      </w:r>
    </w:p>
    <w:p w14:paraId="3CBCE0FE" w14:textId="77777777" w:rsidR="006759C5" w:rsidRPr="00F97B37" w:rsidRDefault="006759C5" w:rsidP="006759C5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Новоджерелиевского сельского поселения Брюховецкого муниципального района</w:t>
      </w:r>
    </w:p>
    <w:p w14:paraId="35104CE3" w14:textId="77777777" w:rsidR="006759C5" w:rsidRPr="00F97B37" w:rsidRDefault="006759C5" w:rsidP="006759C5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Краснодарского края</w:t>
      </w:r>
    </w:p>
    <w:p w14:paraId="4D62676C" w14:textId="69721A1B" w:rsidR="00A3045F" w:rsidRPr="00F97B37" w:rsidRDefault="00A3045F" w:rsidP="00A3045F">
      <w:pPr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 xml:space="preserve">от </w:t>
      </w:r>
      <w:r w:rsidR="003C5270">
        <w:rPr>
          <w:sz w:val="28"/>
          <w:szCs w:val="28"/>
        </w:rPr>
        <w:t>___________</w:t>
      </w:r>
      <w:r w:rsidRPr="00F97B37">
        <w:rPr>
          <w:sz w:val="28"/>
          <w:szCs w:val="28"/>
        </w:rPr>
        <w:t xml:space="preserve"> №</w:t>
      </w:r>
      <w:r w:rsidR="003C5270">
        <w:rPr>
          <w:sz w:val="28"/>
          <w:szCs w:val="28"/>
        </w:rPr>
        <w:t>____</w:t>
      </w:r>
    </w:p>
    <w:p w14:paraId="53267499" w14:textId="77777777" w:rsidR="006759C5" w:rsidRPr="00F97B37" w:rsidRDefault="006759C5" w:rsidP="006759C5">
      <w:pPr>
        <w:ind w:left="5040"/>
        <w:jc w:val="center"/>
        <w:rPr>
          <w:sz w:val="28"/>
          <w:szCs w:val="28"/>
        </w:rPr>
      </w:pPr>
    </w:p>
    <w:p w14:paraId="0553EDAC" w14:textId="77777777" w:rsidR="006759C5" w:rsidRPr="00F97B37" w:rsidRDefault="006759C5" w:rsidP="006759C5">
      <w:pPr>
        <w:ind w:left="5040"/>
        <w:jc w:val="center"/>
        <w:rPr>
          <w:sz w:val="28"/>
          <w:szCs w:val="28"/>
          <w:lang w:eastAsia="ru-RU"/>
        </w:rPr>
      </w:pPr>
      <w:r w:rsidRPr="00F97B37">
        <w:rPr>
          <w:sz w:val="28"/>
          <w:szCs w:val="28"/>
        </w:rPr>
        <w:t>«ПРИЛОЖЕНИЕ № 4</w:t>
      </w:r>
    </w:p>
    <w:p w14:paraId="7FD19C06" w14:textId="77777777" w:rsidR="006759C5" w:rsidRPr="00F97B37" w:rsidRDefault="006759C5" w:rsidP="006759C5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 решению Совета</w:t>
      </w:r>
    </w:p>
    <w:p w14:paraId="275B8964" w14:textId="77777777" w:rsidR="006759C5" w:rsidRPr="00F97B37" w:rsidRDefault="006759C5" w:rsidP="006759C5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Новоджерелиевского сельского поселения Брюховецкого района</w:t>
      </w:r>
    </w:p>
    <w:p w14:paraId="7DB29ADD" w14:textId="77777777" w:rsidR="006759C5" w:rsidRPr="00F97B37" w:rsidRDefault="006759C5" w:rsidP="006759C5">
      <w:pPr>
        <w:ind w:firstLine="5103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от 28.11.2025 г. № 60</w:t>
      </w:r>
    </w:p>
    <w:p w14:paraId="47EC12CF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469A7939" w14:textId="77777777" w:rsidR="006759C5" w:rsidRPr="00F97B37" w:rsidRDefault="006759C5" w:rsidP="00DF1012">
      <w:pPr>
        <w:rPr>
          <w:b/>
          <w:sz w:val="28"/>
          <w:szCs w:val="28"/>
        </w:rPr>
      </w:pPr>
    </w:p>
    <w:p w14:paraId="2F295A5F" w14:textId="77777777" w:rsidR="006759C5" w:rsidRPr="00F97B37" w:rsidRDefault="006759C5" w:rsidP="006759C5">
      <w:pPr>
        <w:jc w:val="center"/>
        <w:rPr>
          <w:b/>
          <w:sz w:val="28"/>
          <w:szCs w:val="28"/>
        </w:rPr>
      </w:pPr>
      <w:r w:rsidRPr="00F97B37">
        <w:rPr>
          <w:b/>
          <w:sz w:val="28"/>
          <w:szCs w:val="28"/>
        </w:rPr>
        <w:t>Ведомственная структура расходов бюджета</w:t>
      </w:r>
    </w:p>
    <w:p w14:paraId="607CC01B" w14:textId="77777777" w:rsidR="006759C5" w:rsidRDefault="006759C5" w:rsidP="006759C5">
      <w:pPr>
        <w:jc w:val="center"/>
        <w:rPr>
          <w:b/>
          <w:sz w:val="28"/>
          <w:szCs w:val="28"/>
        </w:rPr>
      </w:pPr>
      <w:r w:rsidRPr="00F97B37">
        <w:rPr>
          <w:b/>
          <w:sz w:val="28"/>
          <w:szCs w:val="28"/>
        </w:rPr>
        <w:t>Новоджерелиевского сельского поселения Брюховецкого района на 2026 год</w:t>
      </w:r>
    </w:p>
    <w:p w14:paraId="2CE2C498" w14:textId="77777777" w:rsidR="00F52620" w:rsidRPr="00F97B37" w:rsidRDefault="00F52620" w:rsidP="006759C5">
      <w:pPr>
        <w:jc w:val="center"/>
        <w:rPr>
          <w:b/>
          <w:sz w:val="28"/>
          <w:szCs w:val="28"/>
        </w:rPr>
      </w:pPr>
    </w:p>
    <w:tbl>
      <w:tblPr>
        <w:tblW w:w="9580" w:type="dxa"/>
        <w:tblInd w:w="113" w:type="dxa"/>
        <w:tblLook w:val="04A0" w:firstRow="1" w:lastRow="0" w:firstColumn="1" w:lastColumn="0" w:noHBand="0" w:noVBand="1"/>
      </w:tblPr>
      <w:tblGrid>
        <w:gridCol w:w="336"/>
        <w:gridCol w:w="3700"/>
        <w:gridCol w:w="639"/>
        <w:gridCol w:w="496"/>
        <w:gridCol w:w="523"/>
        <w:gridCol w:w="1814"/>
        <w:gridCol w:w="709"/>
        <w:gridCol w:w="1363"/>
      </w:tblGrid>
      <w:tr w:rsidR="00F52620" w:rsidRPr="00F52620" w14:paraId="555EA713" w14:textId="77777777" w:rsidTr="00F52620">
        <w:trPr>
          <w:trHeight w:val="63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CCD91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86FF0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Наименование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F38B9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Вед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EC89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РЗ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A3280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ПР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44154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EFF74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ВР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DBC53" w14:textId="6E4394EB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Сумма на 2026 год</w:t>
            </w:r>
            <w:r w:rsidR="00BE1D72">
              <w:rPr>
                <w:lang w:eastAsia="ru-RU"/>
              </w:rPr>
              <w:t xml:space="preserve"> </w:t>
            </w:r>
            <w:r w:rsidR="00BE1D72" w:rsidRPr="00BE1D72">
              <w:rPr>
                <w:sz w:val="20"/>
                <w:szCs w:val="20"/>
                <w:lang w:eastAsia="ru-RU"/>
              </w:rPr>
              <w:t>(тыс. рублей)</w:t>
            </w:r>
          </w:p>
        </w:tc>
      </w:tr>
      <w:tr w:rsidR="00F52620" w:rsidRPr="00F52620" w14:paraId="74887E17" w14:textId="77777777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C657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0D266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8607C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E5C53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AEFD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F314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F1DFB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0131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</w:t>
            </w:r>
          </w:p>
        </w:tc>
      </w:tr>
      <w:tr w:rsidR="00F52620" w:rsidRPr="00F52620" w14:paraId="47A724F2" w14:textId="77777777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A2F6B" w14:textId="77777777"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D9E77A" w14:textId="77777777"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1F15D" w14:textId="77777777"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53F8D" w14:textId="77777777"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3B1A0" w14:textId="77777777"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24A2C" w14:textId="77777777"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479E2" w14:textId="77777777"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4D5B3" w14:textId="77777777"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72003,9</w:t>
            </w:r>
          </w:p>
        </w:tc>
      </w:tr>
      <w:tr w:rsidR="00F52620" w:rsidRPr="00F52620" w14:paraId="677CACA7" w14:textId="77777777" w:rsidTr="00F52620">
        <w:trPr>
          <w:trHeight w:val="9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1277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4BC81" w14:textId="77777777"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Совет Новоджерелиевского сельского поселения Брюховецкого района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06F77" w14:textId="77777777"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0F076" w14:textId="77777777"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5BC9A" w14:textId="77777777"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142B4" w14:textId="77777777"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8B64E" w14:textId="77777777"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689A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94,7</w:t>
            </w:r>
          </w:p>
        </w:tc>
      </w:tr>
      <w:tr w:rsidR="00F52620" w:rsidRPr="00F52620" w14:paraId="45CF1B33" w14:textId="77777777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877B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529F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Общегосударственные вопросы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74F4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853B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185C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5F08B" w14:textId="77777777" w:rsidR="00F52620" w:rsidRPr="00F52620" w:rsidRDefault="00F52620" w:rsidP="00F52620">
            <w:pPr>
              <w:suppressAutoHyphens w:val="0"/>
              <w:jc w:val="both"/>
              <w:rPr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9E8C0" w14:textId="77777777" w:rsidR="00F52620" w:rsidRPr="00F52620" w:rsidRDefault="00F52620" w:rsidP="00F52620">
            <w:pPr>
              <w:suppressAutoHyphens w:val="0"/>
              <w:jc w:val="both"/>
              <w:rPr>
                <w:b/>
                <w:bCs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2E8F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94,7</w:t>
            </w:r>
          </w:p>
        </w:tc>
      </w:tr>
      <w:tr w:rsidR="00F52620" w:rsidRPr="00F52620" w14:paraId="35D92F16" w14:textId="77777777" w:rsidTr="00F52620">
        <w:trPr>
          <w:trHeight w:val="169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34F77" w14:textId="77777777" w:rsidR="00F52620" w:rsidRPr="00F52620" w:rsidRDefault="00F52620" w:rsidP="00F52620">
            <w:pPr>
              <w:suppressAutoHyphens w:val="0"/>
              <w:jc w:val="both"/>
              <w:rPr>
                <w:b/>
                <w:bCs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C5D3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0469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1F41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ED8C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EEE7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FDA9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2DBD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94,7</w:t>
            </w:r>
          </w:p>
        </w:tc>
      </w:tr>
      <w:tr w:rsidR="00F52620" w:rsidRPr="00F52620" w14:paraId="44FB12FA" w14:textId="77777777" w:rsidTr="00F52620">
        <w:trPr>
          <w:trHeight w:val="12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02041" w14:textId="77777777" w:rsidR="00F52620" w:rsidRPr="00F52620" w:rsidRDefault="00F52620" w:rsidP="00F52620">
            <w:pPr>
              <w:suppressAutoHyphens w:val="0"/>
              <w:jc w:val="both"/>
              <w:rPr>
                <w:b/>
                <w:bCs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23F7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Обеспечение деятельности администрации Новоджерелиевского сельского поселения Брюховецкого района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9C0F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CFD4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C8D9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FBD2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96ED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D315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94,7</w:t>
            </w:r>
          </w:p>
        </w:tc>
      </w:tr>
      <w:tr w:rsidR="00F52620" w:rsidRPr="00F52620" w14:paraId="33BB81A8" w14:textId="77777777" w:rsidTr="00F52620">
        <w:trPr>
          <w:trHeight w:val="6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3CD05" w14:textId="77777777" w:rsidR="00F52620" w:rsidRPr="00F52620" w:rsidRDefault="00F52620" w:rsidP="00F52620">
            <w:pPr>
              <w:suppressAutoHyphens w:val="0"/>
              <w:jc w:val="both"/>
              <w:rPr>
                <w:b/>
                <w:bCs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D2E9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Поддержание устойчивого исполнения местных бюджетов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1B87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E83F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AB48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BEE7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916A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6544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94,7</w:t>
            </w:r>
          </w:p>
        </w:tc>
      </w:tr>
      <w:tr w:rsidR="00F52620" w:rsidRPr="00F52620" w14:paraId="3779B52F" w14:textId="77777777" w:rsidTr="00F52620">
        <w:trPr>
          <w:trHeight w:val="13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9D26A" w14:textId="77777777" w:rsidR="00F52620" w:rsidRPr="00F52620" w:rsidRDefault="00F52620" w:rsidP="00F52620">
            <w:pPr>
              <w:suppressAutoHyphens w:val="0"/>
              <w:jc w:val="both"/>
              <w:rPr>
                <w:b/>
                <w:bCs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9F1D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Осуществление полномочий контрольно-счетных органов сельских поселений по осуществлению внешнего муниципального финансового контроля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EB97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CE7B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20BC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AC96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52 3 00 20030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D54C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A206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94,7</w:t>
            </w:r>
          </w:p>
        </w:tc>
      </w:tr>
      <w:tr w:rsidR="00F52620" w:rsidRPr="00F52620" w14:paraId="685505BC" w14:textId="77777777" w:rsidTr="00AC3098">
        <w:trPr>
          <w:trHeight w:val="36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89487" w14:textId="77777777" w:rsidR="00F52620" w:rsidRPr="00F52620" w:rsidRDefault="00F52620" w:rsidP="00F52620">
            <w:pPr>
              <w:suppressAutoHyphens w:val="0"/>
              <w:jc w:val="both"/>
              <w:rPr>
                <w:b/>
                <w:bCs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6F1A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Межбюджетные трансферты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29CF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C9A2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1BB2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4C46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52 3 00 20030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0183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D933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94,7</w:t>
            </w:r>
          </w:p>
        </w:tc>
      </w:tr>
      <w:tr w:rsidR="00F52620" w:rsidRPr="00F52620" w14:paraId="5A3530F4" w14:textId="77777777" w:rsidTr="00AC3098">
        <w:trPr>
          <w:trHeight w:val="109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9E0F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lastRenderedPageBreak/>
              <w:t>2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7BA71" w14:textId="77777777"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Администрация Новоджерелиевского сельского поселения Брюховецкого района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87E08" w14:textId="77777777"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F52620">
              <w:rPr>
                <w:bCs/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7D1D8" w14:textId="77777777"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A3C9C" w14:textId="77777777"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41127" w14:textId="77777777"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2CEE7" w14:textId="77777777" w:rsidR="00F52620" w:rsidRPr="00F52620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81D3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71909,2</w:t>
            </w:r>
          </w:p>
        </w:tc>
      </w:tr>
      <w:tr w:rsidR="00F52620" w:rsidRPr="00F52620" w14:paraId="70DE5D19" w14:textId="77777777" w:rsidTr="00AC3098">
        <w:trPr>
          <w:trHeight w:val="45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3E20C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3C54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Общегосударственные вопросы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4AD6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D3C7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6226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00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1F26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E1DD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C47E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12592,2</w:t>
            </w:r>
          </w:p>
        </w:tc>
      </w:tr>
      <w:tr w:rsidR="00F52620" w:rsidRPr="00F52620" w14:paraId="7517AD31" w14:textId="77777777" w:rsidTr="00F52620">
        <w:trPr>
          <w:trHeight w:val="12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68A89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1D666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Функционирование высшего должностного лица  субъекта Российской Федерации и муниципального образования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DBBC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9BD0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47E9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86B2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36EE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2E63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2142,8</w:t>
            </w:r>
          </w:p>
        </w:tc>
      </w:tr>
      <w:tr w:rsidR="00F52620" w:rsidRPr="00F52620" w14:paraId="359D8C60" w14:textId="77777777" w:rsidTr="00F52620">
        <w:trPr>
          <w:trHeight w:val="6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C1462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6B68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Обеспечение деятельности главы муниципального образования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4A14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CB50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AA8C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9100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9293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0501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2142,8</w:t>
            </w:r>
          </w:p>
        </w:tc>
      </w:tr>
      <w:tr w:rsidR="00F52620" w:rsidRPr="00F52620" w14:paraId="26AC4D85" w14:textId="77777777" w:rsidTr="00F52620">
        <w:trPr>
          <w:trHeight w:val="40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F08AD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CD1D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Глава муниципального образования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A8AF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1A3C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5144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80C3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51 1 00 00000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854D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BC04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2142,8</w:t>
            </w:r>
          </w:p>
        </w:tc>
      </w:tr>
      <w:tr w:rsidR="00F52620" w:rsidRPr="00F52620" w14:paraId="784BF190" w14:textId="77777777" w:rsidTr="00F52620">
        <w:trPr>
          <w:trHeight w:val="7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6A61B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F3BE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Расходы на обеспечение  функции органов местного самоуправления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96AC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1282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F642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1CDC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51 1 00 00190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16D6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E847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2142,8</w:t>
            </w:r>
          </w:p>
        </w:tc>
      </w:tr>
      <w:tr w:rsidR="00F52620" w:rsidRPr="00F52620" w14:paraId="21F98909" w14:textId="77777777" w:rsidTr="00F52620">
        <w:trPr>
          <w:trHeight w:val="166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F0D96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8F91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92A7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F172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74F8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23E7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51 1 00 00190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3280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39BB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2142,8</w:t>
            </w:r>
          </w:p>
        </w:tc>
      </w:tr>
      <w:tr w:rsidR="00F52620" w:rsidRPr="00F52620" w14:paraId="7E7D83AE" w14:textId="77777777" w:rsidTr="00F52620">
        <w:trPr>
          <w:trHeight w:val="19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AD1AB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A7E3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7D50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41C0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2F72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0742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3CB4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9A8C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7583,5</w:t>
            </w:r>
          </w:p>
        </w:tc>
      </w:tr>
      <w:tr w:rsidR="00F52620" w:rsidRPr="00F52620" w14:paraId="59312720" w14:textId="77777777" w:rsidTr="00F52620">
        <w:trPr>
          <w:trHeight w:val="141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1A7CB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EDAB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Обеспечение деятельности администрации Новоджерелиевского сельского поселения Брюховецкого района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921E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768B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9632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D1F1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D91A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8F87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7583,5</w:t>
            </w:r>
          </w:p>
        </w:tc>
      </w:tr>
      <w:tr w:rsidR="00F52620" w:rsidRPr="00F52620" w14:paraId="31EACEC2" w14:textId="77777777" w:rsidTr="00F52620">
        <w:trPr>
          <w:trHeight w:val="16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6E96A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56BD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Обеспечение функционирования администрации Новоджерелиевского сельского поселения Брюховецкого района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6D2E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5999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2467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632C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7A7B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99E4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7321,2</w:t>
            </w:r>
          </w:p>
        </w:tc>
      </w:tr>
      <w:tr w:rsidR="00F52620" w:rsidRPr="00F52620" w14:paraId="1CFDA80B" w14:textId="77777777" w:rsidTr="00AC3098">
        <w:trPr>
          <w:trHeight w:val="6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AB9B4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2DDF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Расходы на обеспечение  функции органов местного самоуправления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A5A0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D480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08A2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01B8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D20C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01DA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7321,2</w:t>
            </w:r>
          </w:p>
        </w:tc>
      </w:tr>
      <w:tr w:rsidR="00F52620" w:rsidRPr="00F52620" w14:paraId="70EC6306" w14:textId="77777777" w:rsidTr="00AC3098">
        <w:trPr>
          <w:trHeight w:val="193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47FD1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85C4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Расходы на выплаты персоналу в целях обеспечения выполнения функций 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7EF9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F8D3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A09B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49AD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5C5C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17E0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7286,9</w:t>
            </w:r>
          </w:p>
        </w:tc>
      </w:tr>
      <w:tr w:rsidR="00F52620" w:rsidRPr="00F52620" w14:paraId="76AA73D5" w14:textId="77777777" w:rsidTr="00AC3098">
        <w:trPr>
          <w:trHeight w:val="36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FDBE2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34CF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B52E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7445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5F68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F897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9C2D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3C07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34,3</w:t>
            </w:r>
          </w:p>
        </w:tc>
      </w:tr>
      <w:tr w:rsidR="00F52620" w:rsidRPr="00F52620" w14:paraId="0E89313B" w14:textId="77777777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AA8D8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C20A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Административные комиссии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EDEF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BD00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8FF9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1927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D37B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E9EA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30,0</w:t>
            </w:r>
          </w:p>
        </w:tc>
      </w:tr>
      <w:tr w:rsidR="00F52620" w:rsidRPr="00F52620" w14:paraId="5C421B22" w14:textId="77777777" w:rsidTr="00F52620">
        <w:trPr>
          <w:trHeight w:val="13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25FA1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B69F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E328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6400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379E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95F1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13DE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0DD9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30,0</w:t>
            </w:r>
          </w:p>
        </w:tc>
      </w:tr>
      <w:tr w:rsidR="00F52620" w:rsidRPr="00F52620" w14:paraId="006DF7C1" w14:textId="77777777" w:rsidTr="00F52620">
        <w:trPr>
          <w:trHeight w:val="10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7DE69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C540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0BAB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778A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BEF9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4312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52 2 00 60190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F6EB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6C3B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30,0</w:t>
            </w:r>
          </w:p>
        </w:tc>
      </w:tr>
      <w:tr w:rsidR="00F52620" w:rsidRPr="00F52620" w14:paraId="02FF4039" w14:textId="77777777" w:rsidTr="00F52620">
        <w:trPr>
          <w:trHeight w:val="177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65F2A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3D7CA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Обеспечение полномочий сельских поселений по осуществлению внутреннего муниципального финансового контроля</w:t>
            </w:r>
          </w:p>
        </w:tc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36F4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0511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444A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9F42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52 5 00 00000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8A5A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7F2E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232,3</w:t>
            </w:r>
          </w:p>
        </w:tc>
      </w:tr>
      <w:tr w:rsidR="00F52620" w:rsidRPr="00F52620" w14:paraId="5F3E1F50" w14:textId="77777777" w:rsidTr="00F52620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F812F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B9D9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Осуществление полномочий  по  внутреннему муниципальному финансовому контролю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8F56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B6AE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1DF4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EED0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52 5 00 20010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7D74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B497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232,3</w:t>
            </w:r>
          </w:p>
        </w:tc>
      </w:tr>
      <w:tr w:rsidR="00F52620" w:rsidRPr="00F52620" w14:paraId="702D9C41" w14:textId="77777777" w:rsidTr="00F52620">
        <w:trPr>
          <w:trHeight w:val="3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42C08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A254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Межбюджетные трансферты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587C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7064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7DC8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41D0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52 5 00 20010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B7F2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99F3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232,3</w:t>
            </w:r>
          </w:p>
        </w:tc>
      </w:tr>
      <w:tr w:rsidR="00F52620" w:rsidRPr="00F52620" w14:paraId="5C20BF69" w14:textId="77777777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05374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E3F5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Резервные фонды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FC66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BAF2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AE1B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27AC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C245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A07F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14:paraId="3E76CDE8" w14:textId="77777777" w:rsidTr="00F52620">
        <w:trPr>
          <w:trHeight w:val="135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C04D2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1D8C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Обеспечение деятельности администрации Новоджерелиевского сельского поселения Брюховецкого района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6717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B788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CE4E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5915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564E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D223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14:paraId="02B655E3" w14:textId="77777777" w:rsidTr="00F52620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61805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945BD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45A3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4D2C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7195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44B3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7502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BD99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14:paraId="5ED40A87" w14:textId="77777777" w:rsidTr="00F52620">
        <w:trPr>
          <w:trHeight w:val="6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9A096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25A0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Резервные фонды местных администраций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4D6F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6ED4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9EE8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05ED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52 4 00 20590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29DD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D3AC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14:paraId="62CFCBDE" w14:textId="77777777" w:rsidTr="00F52620">
        <w:trPr>
          <w:trHeight w:val="3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4C605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D73A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A8C3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2A6F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C7BB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4075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52 4 00 20590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A238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15E6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14:paraId="2A9CCAEB" w14:textId="77777777" w:rsidTr="00F52620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CE8CD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BE28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Другие общегосударственные вопросы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F328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185A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1757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444C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E508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3BED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2864,9</w:t>
            </w:r>
          </w:p>
        </w:tc>
      </w:tr>
      <w:tr w:rsidR="00F52620" w:rsidRPr="00F52620" w14:paraId="234FB41F" w14:textId="77777777" w:rsidTr="00AC3098">
        <w:trPr>
          <w:trHeight w:val="13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17588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6CC4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Обеспечение деятельности администрации Новоджерелиевского сельского поселения Брюховецкого района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7B2E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661F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82C3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5601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46D4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23B7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51,8</w:t>
            </w:r>
          </w:p>
        </w:tc>
      </w:tr>
      <w:tr w:rsidR="00F52620" w:rsidRPr="00F52620" w14:paraId="4BC4C388" w14:textId="77777777" w:rsidTr="00AC3098">
        <w:trPr>
          <w:trHeight w:val="97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DE114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0919B" w14:textId="791CE1C8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муниципальных функций,</w:t>
            </w:r>
            <w:r w:rsidR="004A4343">
              <w:rPr>
                <w:lang w:eastAsia="ru-RU"/>
              </w:rPr>
              <w:t xml:space="preserve"> </w:t>
            </w:r>
            <w:r w:rsidRPr="00F52620">
              <w:rPr>
                <w:lang w:eastAsia="ru-RU"/>
              </w:rPr>
              <w:t>связанных с муниципальным управлением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EE33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085A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375F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13D9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52 6 00 00000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5119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1AE9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51,8</w:t>
            </w:r>
          </w:p>
        </w:tc>
      </w:tr>
      <w:tr w:rsidR="00F52620" w:rsidRPr="00F52620" w14:paraId="6CA9E2C3" w14:textId="77777777" w:rsidTr="00AC3098">
        <w:trPr>
          <w:trHeight w:val="63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E13F8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0E99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DE6D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D037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BE6B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E000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52 6 00 10010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4ADD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DF70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51,8</w:t>
            </w:r>
          </w:p>
        </w:tc>
      </w:tr>
      <w:tr w:rsidR="00F52620" w:rsidRPr="00F52620" w14:paraId="15D6B202" w14:textId="77777777" w:rsidTr="00F52620">
        <w:trPr>
          <w:trHeight w:val="19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D4747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54532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программа Новоджерелиевского сельского поселения Брюховецкого района "Реализация муниципальных функций, связанных с муниципальным управлением"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5AE6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116C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3132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2909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2C1E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4D5B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1000,5</w:t>
            </w:r>
          </w:p>
        </w:tc>
      </w:tr>
      <w:tr w:rsidR="00F52620" w:rsidRPr="00F52620" w14:paraId="3AC4AB39" w14:textId="77777777" w:rsidTr="00F52620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77ADDF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6383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муниципальной  программы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7D85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3888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A683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D859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01 0 00 10010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9AEE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748E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174,5</w:t>
            </w:r>
          </w:p>
        </w:tc>
      </w:tr>
      <w:tr w:rsidR="00F52620" w:rsidRPr="00F52620" w14:paraId="6E2EBB23" w14:textId="77777777" w:rsidTr="00F52620">
        <w:trPr>
          <w:trHeight w:val="9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E9735D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B7F7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Финансирование деятельности по уточнению записей похозяйственного учета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5D96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2818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0504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519D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01 0 01 10010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C7F8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6448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174,5</w:t>
            </w:r>
          </w:p>
        </w:tc>
      </w:tr>
      <w:tr w:rsidR="00F52620" w:rsidRPr="00F52620" w14:paraId="4B294523" w14:textId="77777777" w:rsidTr="00F52620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E295A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50A1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09DC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2709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6A77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2C90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01 0 01 10010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6309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2C2D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174,5</w:t>
            </w:r>
          </w:p>
        </w:tc>
      </w:tr>
      <w:tr w:rsidR="00F52620" w:rsidRPr="00F52620" w14:paraId="090A6C87" w14:textId="77777777" w:rsidTr="00F52620">
        <w:trPr>
          <w:trHeight w:val="96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E2ECD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6353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Выполнение других обязательств  государства по выплате агентских комиссий и вознаграждений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3F7B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12E99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7417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700E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01 0 00 10020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B01E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5B0B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114,0</w:t>
            </w:r>
          </w:p>
        </w:tc>
      </w:tr>
      <w:tr w:rsidR="00F52620" w:rsidRPr="00F52620" w14:paraId="48414738" w14:textId="77777777" w:rsidTr="00F52620">
        <w:trPr>
          <w:trHeight w:val="96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2220D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11309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Финансирование деятельности председателей ТОС</w:t>
            </w:r>
          </w:p>
        </w:tc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262B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2712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BE17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5C5E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01 0 02 10020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6452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7AF6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114,0</w:t>
            </w:r>
          </w:p>
        </w:tc>
      </w:tr>
      <w:tr w:rsidR="00F52620" w:rsidRPr="00F52620" w14:paraId="73FB5D27" w14:textId="77777777" w:rsidTr="00F52620">
        <w:trPr>
          <w:trHeight w:val="3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5F927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3FD6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DF12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A163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28DF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D756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01 0 02 10020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ECCF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AB91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114,0</w:t>
            </w:r>
          </w:p>
        </w:tc>
      </w:tr>
      <w:tr w:rsidR="00F52620" w:rsidRPr="00F52620" w14:paraId="193BA0A4" w14:textId="77777777" w:rsidTr="00F52620">
        <w:trPr>
          <w:trHeight w:val="3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318B0C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FF1C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Иные закупки товаров, работ и услуг для обеспечения  муниципальных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BFFE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5A7E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7E27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9135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01 0 03 10030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84F3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3E3E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712,0</w:t>
            </w:r>
          </w:p>
        </w:tc>
      </w:tr>
      <w:tr w:rsidR="00F52620" w:rsidRPr="00F52620" w14:paraId="7A0EB3EA" w14:textId="77777777" w:rsidTr="00F52620">
        <w:trPr>
          <w:trHeight w:val="115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8E6722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735A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Прочая закупка товаров, работ и услуг  для обеспечения  муниципальных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136C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E7F1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DEA7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9E7E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01 0 03 10030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138D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E805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712,0</w:t>
            </w:r>
          </w:p>
        </w:tc>
      </w:tr>
      <w:tr w:rsidR="00F52620" w:rsidRPr="00F52620" w14:paraId="6322FCBA" w14:textId="77777777" w:rsidTr="00F52620">
        <w:trPr>
          <w:trHeight w:val="115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91344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4E9E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E005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0A12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396A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69E8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01 0 03 10030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CFE3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1FF1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0,0</w:t>
            </w:r>
          </w:p>
        </w:tc>
      </w:tr>
      <w:tr w:rsidR="00F52620" w:rsidRPr="00F52620" w14:paraId="7B89BE10" w14:textId="77777777" w:rsidTr="00AC3098">
        <w:trPr>
          <w:trHeight w:val="225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64555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EBEF2" w14:textId="77777777" w:rsidR="00F52620" w:rsidRPr="00F52620" w:rsidRDefault="00A3045F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 программа Новоджерелиевского  сельского поселения «Управление муниципальным имуществом Новоджерелиевского сельского поселения Брюховецкого района»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0276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54E7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F610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B107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31F1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C6CE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1226,6</w:t>
            </w:r>
          </w:p>
        </w:tc>
      </w:tr>
      <w:tr w:rsidR="00F52620" w:rsidRPr="00F52620" w14:paraId="12408C7C" w14:textId="77777777" w:rsidTr="00AC3098">
        <w:trPr>
          <w:trHeight w:val="72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D7335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99AC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муниципальной  программы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3E57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6D4E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2977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A234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02 0 00 10070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8FDB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B217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1226,6</w:t>
            </w:r>
          </w:p>
        </w:tc>
      </w:tr>
      <w:tr w:rsidR="00F52620" w:rsidRPr="00F52620" w14:paraId="616B8D85" w14:textId="77777777" w:rsidTr="00AC3098">
        <w:trPr>
          <w:trHeight w:val="102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A1CE1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2C78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DF73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2AD8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83A7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784A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02 0 00 10070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9C97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20A2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1226,6</w:t>
            </w:r>
          </w:p>
        </w:tc>
      </w:tr>
      <w:tr w:rsidR="00F52620" w:rsidRPr="00F52620" w14:paraId="5C79F532" w14:textId="77777777" w:rsidTr="00F52620">
        <w:trPr>
          <w:trHeight w:val="171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2118FB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8441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программа Новоджерелиевского сельского поселения Брюховецкого района "Обеспечение безопасности населения"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8868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D21E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BBF9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0ED2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7A67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A429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6,0</w:t>
            </w:r>
          </w:p>
        </w:tc>
      </w:tr>
      <w:tr w:rsidR="00F52620" w:rsidRPr="00F52620" w14:paraId="02D0DB09" w14:textId="77777777" w:rsidTr="00F52620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064B1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3B8DC" w14:textId="77777777" w:rsidR="00F52620" w:rsidRPr="00F52620" w:rsidRDefault="00F52620" w:rsidP="00A3045F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Подпрограмма "Противодействие коррупции в Новоджерелиевском сельском поселении Брюховецкого района"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7B29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BA04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F9D1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9F35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8BDB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344B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5,0</w:t>
            </w:r>
          </w:p>
        </w:tc>
      </w:tr>
      <w:tr w:rsidR="00F52620" w:rsidRPr="00F52620" w14:paraId="791D13E3" w14:textId="77777777" w:rsidTr="00F52620">
        <w:trPr>
          <w:trHeight w:val="7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6F899D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F1F5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подпрограммы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2D64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4258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1B3C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A57B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03 3 00 10070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40EC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8A9F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5,0</w:t>
            </w:r>
          </w:p>
        </w:tc>
      </w:tr>
      <w:tr w:rsidR="00F52620" w:rsidRPr="00F52620" w14:paraId="7EF256DC" w14:textId="77777777" w:rsidTr="00F52620">
        <w:trPr>
          <w:trHeight w:val="100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0DD47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5E9B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34A1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D90C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7B58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CAFD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03 3 00 10070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2F89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6994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5,0</w:t>
            </w:r>
          </w:p>
        </w:tc>
      </w:tr>
      <w:tr w:rsidR="00F52620" w:rsidRPr="00F52620" w14:paraId="3EFE4829" w14:textId="77777777" w:rsidTr="00F52620">
        <w:trPr>
          <w:trHeight w:val="196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B269D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5361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Подпрограмма «Гармонизация межнациональных отношений, сохранение и развитие национальных культур на территории Новоджерелиевского сельского поселения Брюховецкого района»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80CA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9704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4397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C76F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DF17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58AE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14:paraId="3DD6660F" w14:textId="77777777" w:rsidTr="00F52620">
        <w:trPr>
          <w:trHeight w:val="66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32622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ACD0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подпрограммы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7735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15BA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5D73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EC9C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03 4 00 10070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08F8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EB72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14:paraId="4DB398EB" w14:textId="77777777" w:rsidTr="00F52620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61B13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988A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B9BC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4BEF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006F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812C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03 4 00 10070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4A54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6220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14:paraId="6B494A71" w14:textId="77777777" w:rsidTr="00AC3098">
        <w:trPr>
          <w:trHeight w:val="298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FE4250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2FA3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программа Новоджерелиевского сельского поселения «Проведение мероприятий, фестивалей и конкурсов»  в муниципальном образовании  Новоджерелиевское сельское  поселение  Брюховецкого района»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4D87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1C6B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23B9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5F90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EAF0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E39B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130,0</w:t>
            </w:r>
          </w:p>
        </w:tc>
      </w:tr>
      <w:tr w:rsidR="00F52620" w:rsidRPr="00F52620" w14:paraId="35DD84BB" w14:textId="77777777" w:rsidTr="00AC3098">
        <w:trPr>
          <w:trHeight w:val="88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9C1E4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0425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муниципальной  программы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DB67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E736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E5E1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D1F4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06 0 00 10070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5CF2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97F8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130,0</w:t>
            </w:r>
          </w:p>
        </w:tc>
      </w:tr>
      <w:tr w:rsidR="00F52620" w:rsidRPr="00F52620" w14:paraId="25210953" w14:textId="77777777" w:rsidTr="00AC3098">
        <w:trPr>
          <w:trHeight w:val="94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9BFFF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746B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1CE3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058F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0C3E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96C0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06 0 00 10070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16DC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E52F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130,0</w:t>
            </w:r>
          </w:p>
        </w:tc>
      </w:tr>
      <w:tr w:rsidR="00F52620" w:rsidRPr="00F52620" w14:paraId="1BF5EDF6" w14:textId="77777777" w:rsidTr="00F52620">
        <w:trPr>
          <w:trHeight w:val="220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F6ED8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C4F6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программа Новоджерелиевского сельского поселения «Информационное сопровождение в  Новоджерелиевском сельском  поселении  Брюховецкого района»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FE54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BEF8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09E8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E796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3845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99C8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450,0</w:t>
            </w:r>
          </w:p>
        </w:tc>
      </w:tr>
      <w:tr w:rsidR="00F52620" w:rsidRPr="00F52620" w14:paraId="4F6944BF" w14:textId="77777777" w:rsidTr="00F52620">
        <w:trPr>
          <w:trHeight w:val="6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6BBD3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0761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FA53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27D7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4C89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08B8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5436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7E1A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450,0</w:t>
            </w:r>
          </w:p>
        </w:tc>
      </w:tr>
      <w:tr w:rsidR="00F52620" w:rsidRPr="00F52620" w14:paraId="16807EC3" w14:textId="77777777" w:rsidTr="00F52620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F353F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A6DE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723B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1F36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4958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962D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1A32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DEF4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450,0</w:t>
            </w:r>
          </w:p>
        </w:tc>
      </w:tr>
      <w:tr w:rsidR="00F52620" w:rsidRPr="00F52620" w14:paraId="1DB0A428" w14:textId="77777777" w:rsidTr="00A3045F">
        <w:trPr>
          <w:trHeight w:val="788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BB2C4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5DE5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Национальная оборона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ED6D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3E06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4860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7176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AC31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ADA9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575,4</w:t>
            </w:r>
          </w:p>
        </w:tc>
      </w:tr>
      <w:tr w:rsidR="00F52620" w:rsidRPr="00F52620" w14:paraId="1D77B349" w14:textId="77777777" w:rsidTr="00F52620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64915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7E671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5F3F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D01F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0C27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0F40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E44D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41B4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575,4</w:t>
            </w:r>
          </w:p>
        </w:tc>
      </w:tr>
      <w:tr w:rsidR="00F52620" w:rsidRPr="00F52620" w14:paraId="11DF9CFC" w14:textId="77777777" w:rsidTr="00F52620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5C35A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4004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Поддержка устойчивого исполнения местных бюджетов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B808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F9C7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2ECC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377A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52 6 00 00000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2DD6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54D3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575,4</w:t>
            </w:r>
          </w:p>
        </w:tc>
      </w:tr>
      <w:tr w:rsidR="00F52620" w:rsidRPr="00F52620" w14:paraId="7CBB53EE" w14:textId="77777777" w:rsidTr="00F52620">
        <w:trPr>
          <w:trHeight w:val="105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621E6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F50C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B463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1E7D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771C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5B1B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52 6 00 51180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0B1F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953A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575,4</w:t>
            </w:r>
          </w:p>
        </w:tc>
      </w:tr>
      <w:tr w:rsidR="00F52620" w:rsidRPr="00F52620" w14:paraId="4B2B76CB" w14:textId="77777777" w:rsidTr="00F52620">
        <w:trPr>
          <w:trHeight w:val="229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FD410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7345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0C9B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7944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11C7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F1BC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52 6 00 51180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8E9B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A340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575,4</w:t>
            </w:r>
          </w:p>
        </w:tc>
      </w:tr>
      <w:tr w:rsidR="00F52620" w:rsidRPr="00F52620" w14:paraId="69CC88A6" w14:textId="77777777" w:rsidTr="00F52620">
        <w:trPr>
          <w:trHeight w:val="6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919B1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B943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2A21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0C2C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CA97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D8F4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F2D6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CA2C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15,0</w:t>
            </w:r>
          </w:p>
        </w:tc>
      </w:tr>
      <w:tr w:rsidR="00F52620" w:rsidRPr="00F52620" w14:paraId="7077E6F6" w14:textId="77777777" w:rsidTr="00AC3098">
        <w:trPr>
          <w:trHeight w:val="126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A32D88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6A37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98C4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86D2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FF1F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3770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A855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A11C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15,0</w:t>
            </w:r>
          </w:p>
        </w:tc>
      </w:tr>
      <w:tr w:rsidR="00F52620" w:rsidRPr="00F52620" w14:paraId="6772CD7C" w14:textId="77777777" w:rsidTr="00AC3098">
        <w:trPr>
          <w:trHeight w:val="175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46101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A4418" w14:textId="77777777" w:rsidR="00F52620" w:rsidRPr="00F52620" w:rsidRDefault="00F52620" w:rsidP="00A3045F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программа Новоджерелиевского сельского поселения Брюховецкого района "Обеспечение безопасности населения"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339A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80CA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9E04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D981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0D99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9306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15,0</w:t>
            </w:r>
          </w:p>
        </w:tc>
      </w:tr>
      <w:tr w:rsidR="00F52620" w:rsidRPr="00F52620" w14:paraId="28900C28" w14:textId="77777777" w:rsidTr="00AC3098">
        <w:trPr>
          <w:trHeight w:val="262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207BB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F6A2D" w14:textId="77777777" w:rsidR="00F52620" w:rsidRPr="00F52620" w:rsidRDefault="00F52620" w:rsidP="00A3045F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Подпрограмма "Мероприятия по гражданской обороне, предупреждению и ликвидации последствий чрезвычайных ситуаций и стихийных бедствий природного и техногенного характера, обеспечению пожарной безопасности"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900A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A413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47FD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9696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D1F2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0343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15,0</w:t>
            </w:r>
          </w:p>
        </w:tc>
      </w:tr>
      <w:tr w:rsidR="00F52620" w:rsidRPr="00F52620" w14:paraId="74A319DA" w14:textId="77777777" w:rsidTr="00F52620">
        <w:trPr>
          <w:trHeight w:val="160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F1CC5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F7AE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B82E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9C99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7480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2E16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03 1 01 00000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EE4D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F036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11,0</w:t>
            </w:r>
          </w:p>
        </w:tc>
      </w:tr>
      <w:tr w:rsidR="00F52620" w:rsidRPr="00F52620" w14:paraId="51ADA76B" w14:textId="77777777" w:rsidTr="00F52620">
        <w:trPr>
          <w:trHeight w:val="15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23B54F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F6DF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Мероприятия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9930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9B97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D399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624A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03 1 01 10070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8DE4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3374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11,0</w:t>
            </w:r>
          </w:p>
        </w:tc>
      </w:tr>
      <w:tr w:rsidR="00F52620" w:rsidRPr="00F52620" w14:paraId="39FA18E9" w14:textId="77777777" w:rsidTr="00F52620">
        <w:trPr>
          <w:trHeight w:val="9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C85EC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A5E3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E2A2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39B1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0BBE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5A03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03 1 01 10070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0AEF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4B75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11,0</w:t>
            </w:r>
          </w:p>
        </w:tc>
      </w:tr>
      <w:tr w:rsidR="00F52620" w:rsidRPr="00F52620" w14:paraId="076FCEF6" w14:textId="77777777" w:rsidTr="00F52620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A852D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3E3B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по обеспечению пожарной безопасности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3D18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AE18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B6AB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A94F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03 1 02 00000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1024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102A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4,0</w:t>
            </w:r>
          </w:p>
        </w:tc>
      </w:tr>
      <w:tr w:rsidR="00F52620" w:rsidRPr="00F52620" w14:paraId="1E117317" w14:textId="77777777" w:rsidTr="00F52620">
        <w:trPr>
          <w:trHeight w:val="6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63645E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E626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21E1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8A72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069D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A2B3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03 1 02 10070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88DF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BCE9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4,0</w:t>
            </w:r>
          </w:p>
        </w:tc>
      </w:tr>
      <w:tr w:rsidR="00F52620" w:rsidRPr="00F52620" w14:paraId="0EBA09CE" w14:textId="77777777" w:rsidTr="00F52620">
        <w:trPr>
          <w:trHeight w:val="10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8F2FA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E2E7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8AC2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0F46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C57D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3108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03 1 02 10070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DC5B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6B99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4,0</w:t>
            </w:r>
          </w:p>
        </w:tc>
      </w:tr>
      <w:tr w:rsidR="00F52620" w:rsidRPr="00F52620" w14:paraId="0CD929C7" w14:textId="77777777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6EFAB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51FB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Национальная экономика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E192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7C20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CB1F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2FAA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7014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80F2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7481,3</w:t>
            </w:r>
          </w:p>
        </w:tc>
      </w:tr>
      <w:tr w:rsidR="00F52620" w:rsidRPr="00F52620" w14:paraId="6DFAACE0" w14:textId="77777777" w:rsidTr="00AC3098">
        <w:trPr>
          <w:trHeight w:val="6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46108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B2A0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90CC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B961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9D6D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47BF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51FA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C30D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7446,3</w:t>
            </w:r>
          </w:p>
        </w:tc>
      </w:tr>
      <w:tr w:rsidR="00F52620" w:rsidRPr="00F52620" w14:paraId="07CC3B11" w14:textId="77777777" w:rsidTr="00AC3098">
        <w:trPr>
          <w:trHeight w:val="205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7087B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D414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программа «Комплексное и устойчивое развитие Новоджерелиевского сельского поселения в сфере строительства, архитектуры, транспорта и дорожного хозяйства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F396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93B9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00BA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B48C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2D42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2A7C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7446,3</w:t>
            </w:r>
          </w:p>
        </w:tc>
      </w:tr>
      <w:tr w:rsidR="00F52620" w:rsidRPr="00F52620" w14:paraId="144AB447" w14:textId="77777777" w:rsidTr="00AC3098">
        <w:trPr>
          <w:trHeight w:val="148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2BBB0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737D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Подпрограмма «Капитальный ремонт и ремонт автомобильных дорог Новоджерелиевского сельского поселения»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5F1F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0A02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C783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DC35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13 1 00 00000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B616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592B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3690,1</w:t>
            </w:r>
          </w:p>
        </w:tc>
      </w:tr>
      <w:tr w:rsidR="00F52620" w:rsidRPr="00F52620" w14:paraId="047F7EA8" w14:textId="77777777" w:rsidTr="00F52620">
        <w:trPr>
          <w:trHeight w:val="6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2BEF2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3F16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подпрограммы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0CBB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325E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12E1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2CE4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13 1 00 10070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1298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3EE7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3690,1</w:t>
            </w:r>
          </w:p>
        </w:tc>
      </w:tr>
      <w:tr w:rsidR="00F52620" w:rsidRPr="00F52620" w14:paraId="440C39A8" w14:textId="77777777" w:rsidTr="00F52620">
        <w:trPr>
          <w:trHeight w:val="10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AB472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942D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6329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051D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1077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82FF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13 1 00 10070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487A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597C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3690,1</w:t>
            </w:r>
          </w:p>
        </w:tc>
      </w:tr>
      <w:tr w:rsidR="00F52620" w:rsidRPr="00F52620" w14:paraId="3CA69CB4" w14:textId="77777777" w:rsidTr="00AC3098">
        <w:trPr>
          <w:trHeight w:val="1583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CBAC0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50DA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Подпрограмма «Обеспечение безопасности дорожного движения в Новоджерелиевском сельском поселении Брюховецкого района»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87D9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76BE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3CA3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1BAD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A4EB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A45D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3756,2</w:t>
            </w:r>
          </w:p>
        </w:tc>
      </w:tr>
      <w:tr w:rsidR="00F52620" w:rsidRPr="00F52620" w14:paraId="26180562" w14:textId="77777777" w:rsidTr="00F52620">
        <w:trPr>
          <w:trHeight w:val="70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67D6E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6CF3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подпрограммы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813D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D4AE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EBA0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2CCD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13 2 00 10070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A614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39C1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3756,2</w:t>
            </w:r>
          </w:p>
        </w:tc>
      </w:tr>
      <w:tr w:rsidR="00F52620" w:rsidRPr="00F52620" w14:paraId="7BD6B3C6" w14:textId="77777777" w:rsidTr="00F52620">
        <w:trPr>
          <w:trHeight w:val="10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35114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A22E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9484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6357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DEB4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7BC7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13 2 00 10070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6DC0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2EEF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3755,7</w:t>
            </w:r>
          </w:p>
        </w:tc>
      </w:tr>
      <w:tr w:rsidR="00F52620" w:rsidRPr="00F52620" w14:paraId="2A597E56" w14:textId="77777777" w:rsidTr="00F52620">
        <w:trPr>
          <w:trHeight w:val="136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BB3A7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8104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4F19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6305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9297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9569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13 2 00 10070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B787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9E52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0,5</w:t>
            </w:r>
          </w:p>
        </w:tc>
      </w:tr>
      <w:tr w:rsidR="00F52620" w:rsidRPr="00F52620" w14:paraId="6A43506D" w14:textId="77777777" w:rsidTr="00F52620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0694E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E4BAC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EAEF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B6D4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B5EE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4EAA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A287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F080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35,0</w:t>
            </w:r>
          </w:p>
        </w:tc>
      </w:tr>
      <w:tr w:rsidR="00F52620" w:rsidRPr="00F52620" w14:paraId="64724E19" w14:textId="77777777" w:rsidTr="00F52620">
        <w:trPr>
          <w:trHeight w:val="18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150AC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309F9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программа «Энергосбережение и повышение энергетической эффективности Новоджерелиевского сельского поселения Брюховецкого  района»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82EA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3076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0A82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FCBE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EB17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BEE5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5,0</w:t>
            </w:r>
          </w:p>
        </w:tc>
      </w:tr>
      <w:tr w:rsidR="00F52620" w:rsidRPr="00F52620" w14:paraId="3F80D114" w14:textId="77777777" w:rsidTr="00AC3098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B0986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9177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7375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37E3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CF95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73D4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6942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D667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5,0</w:t>
            </w:r>
          </w:p>
        </w:tc>
      </w:tr>
      <w:tr w:rsidR="00F52620" w:rsidRPr="00F52620" w14:paraId="43B7ECE7" w14:textId="77777777" w:rsidTr="00AC3098">
        <w:trPr>
          <w:trHeight w:val="9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1B625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5870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F52620">
              <w:rPr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9EC5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lastRenderedPageBreak/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D76F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8B62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084E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11 0 00 10070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886F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F5A4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5,0</w:t>
            </w:r>
          </w:p>
        </w:tc>
      </w:tr>
      <w:tr w:rsidR="00F52620" w:rsidRPr="00F52620" w14:paraId="714F5608" w14:textId="77777777" w:rsidTr="00AC3098">
        <w:trPr>
          <w:trHeight w:val="15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824DA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A64E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программа «Развитие малого и среднего предпринимательства в Новоджерелиевском сельском поселении Брюховецкого района»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D19F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98D0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4ABF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551B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D65A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16EA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30,0</w:t>
            </w:r>
          </w:p>
        </w:tc>
      </w:tr>
      <w:tr w:rsidR="00F52620" w:rsidRPr="00F52620" w14:paraId="4A028AAB" w14:textId="77777777" w:rsidTr="00F52620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46ECA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AF4D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0353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79AD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CD63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201B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7F91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B784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30,0</w:t>
            </w:r>
          </w:p>
        </w:tc>
      </w:tr>
      <w:tr w:rsidR="00F52620" w:rsidRPr="00F52620" w14:paraId="192F8ABD" w14:textId="77777777" w:rsidTr="00F52620">
        <w:trPr>
          <w:trHeight w:val="9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EAF84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03C4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5947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E3C5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D2FE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4163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4757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B7FB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30,0</w:t>
            </w:r>
          </w:p>
        </w:tc>
      </w:tr>
      <w:tr w:rsidR="00F52620" w:rsidRPr="00F52620" w14:paraId="5FC1ADBF" w14:textId="77777777" w:rsidTr="00F52620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A46C8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A437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Жилищно-коммунальное хозяйство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C14A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07F3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D3E3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7B62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362D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38AD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1192,9</w:t>
            </w:r>
          </w:p>
        </w:tc>
      </w:tr>
      <w:tr w:rsidR="00F52620" w:rsidRPr="00F52620" w14:paraId="677808A0" w14:textId="77777777" w:rsidTr="00F52620">
        <w:trPr>
          <w:trHeight w:val="3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336436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82DB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Благоустройство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E342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4576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9AE9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C7D4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DCD4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8EC2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1192,9</w:t>
            </w:r>
          </w:p>
        </w:tc>
      </w:tr>
      <w:tr w:rsidR="00F52620" w:rsidRPr="00F52620" w14:paraId="30C9C8B3" w14:textId="77777777" w:rsidTr="00F52620">
        <w:trPr>
          <w:trHeight w:val="136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EFE361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2C060" w14:textId="77777777" w:rsidR="00F52620" w:rsidRPr="00F52620" w:rsidRDefault="00F52620" w:rsidP="00AC3098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программа Новоджерелиевского сельского поселения Брюховецкого района "Благоустройство"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B0F4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6C11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A20B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6D1E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F12D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3658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842,9</w:t>
            </w:r>
          </w:p>
        </w:tc>
      </w:tr>
      <w:tr w:rsidR="00F52620" w:rsidRPr="00F52620" w14:paraId="57F589D1" w14:textId="77777777" w:rsidTr="00F52620">
        <w:trPr>
          <w:trHeight w:val="66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2555C4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5818C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по благоустройству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B0BD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3165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E025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DB17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04 0 02 00000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E93A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2A9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195,0</w:t>
            </w:r>
          </w:p>
        </w:tc>
      </w:tr>
      <w:tr w:rsidR="00F52620" w:rsidRPr="00F52620" w14:paraId="02F20D11" w14:textId="77777777" w:rsidTr="00F52620">
        <w:trPr>
          <w:trHeight w:val="40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50227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2042E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Мероприятия по озеленению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2416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D57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1609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4693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04 0 02 10060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41D7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B65E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195,0</w:t>
            </w:r>
          </w:p>
        </w:tc>
      </w:tr>
      <w:tr w:rsidR="00F52620" w:rsidRPr="00F52620" w14:paraId="49B61D36" w14:textId="77777777" w:rsidTr="00F52620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C0218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B19200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F483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280D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63CB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53BBD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04 0 02 10060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75A7AB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2236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195,0</w:t>
            </w:r>
          </w:p>
        </w:tc>
      </w:tr>
      <w:tr w:rsidR="00F52620" w:rsidRPr="00F52620" w14:paraId="2A8781CF" w14:textId="77777777" w:rsidTr="00F52620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8B69D2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788E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Мероприятия в области благоустройства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B400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37AD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DA2D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CE64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04 0 03 00000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9FE7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4E80F" w14:textId="77777777" w:rsidR="00F52620" w:rsidRPr="00AC3098" w:rsidRDefault="00F52620" w:rsidP="00F52620">
            <w:pPr>
              <w:suppressAutoHyphens w:val="0"/>
              <w:jc w:val="both"/>
              <w:rPr>
                <w:bCs/>
                <w:lang w:eastAsia="ru-RU"/>
              </w:rPr>
            </w:pPr>
            <w:r w:rsidRPr="00AC3098">
              <w:rPr>
                <w:bCs/>
                <w:lang w:eastAsia="ru-RU"/>
              </w:rPr>
              <w:t>5,0</w:t>
            </w:r>
          </w:p>
        </w:tc>
      </w:tr>
      <w:tr w:rsidR="00F52620" w:rsidRPr="00F52620" w14:paraId="56A851EF" w14:textId="77777777" w:rsidTr="00AC3098">
        <w:trPr>
          <w:trHeight w:val="1094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8BAD81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BF66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Восстановление (ремонт, благоустройство) воинских захоронений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853F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8F07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DA34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DAE6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04 0 03 10090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8E74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CA52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5,0</w:t>
            </w:r>
          </w:p>
        </w:tc>
      </w:tr>
      <w:tr w:rsidR="00F52620" w:rsidRPr="00F52620" w14:paraId="55A36812" w14:textId="77777777" w:rsidTr="00F52620">
        <w:trPr>
          <w:trHeight w:val="105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5C2155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775B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муниципальных 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CFF3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8EC3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B4CD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F401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04 0 03 10090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AEC2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3662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5,0</w:t>
            </w:r>
          </w:p>
        </w:tc>
      </w:tr>
      <w:tr w:rsidR="00F52620" w:rsidRPr="00F52620" w14:paraId="02FDD401" w14:textId="77777777" w:rsidTr="00F52620">
        <w:trPr>
          <w:trHeight w:val="70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DC5C51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E913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по благоустройству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5427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2DEF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1660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302E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04 0 05 00000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2A61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AA23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642,9</w:t>
            </w:r>
          </w:p>
        </w:tc>
      </w:tr>
      <w:tr w:rsidR="00F52620" w:rsidRPr="00F52620" w14:paraId="25EF7634" w14:textId="77777777" w:rsidTr="00AC3098">
        <w:trPr>
          <w:trHeight w:val="9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BACA6E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F4D44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Прочие мероприятия в области благоустройства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06B0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5DC9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C041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5B68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04 0 05 10100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840A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5C1F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642,9</w:t>
            </w:r>
          </w:p>
        </w:tc>
      </w:tr>
      <w:tr w:rsidR="00F52620" w:rsidRPr="00F52620" w14:paraId="661C068B" w14:textId="77777777" w:rsidTr="00AC3098">
        <w:trPr>
          <w:trHeight w:val="99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66F52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39931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D1F1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E9C9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ACBA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4EF8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04 0 05 10100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72BD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AAEB9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642,9</w:t>
            </w:r>
          </w:p>
        </w:tc>
      </w:tr>
      <w:tr w:rsidR="00F52620" w:rsidRPr="00F52620" w14:paraId="341B7CE2" w14:textId="77777777" w:rsidTr="00AC3098">
        <w:trPr>
          <w:trHeight w:val="108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33FFC6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843B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программа «Формирование современной городской среды 2018-2026 годы»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BB0A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5E93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FB87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3B75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E75B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64B1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350,0</w:t>
            </w:r>
          </w:p>
        </w:tc>
      </w:tr>
      <w:tr w:rsidR="00F52620" w:rsidRPr="00F52620" w14:paraId="3F317D3B" w14:textId="77777777" w:rsidTr="00F52620">
        <w:trPr>
          <w:trHeight w:val="13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92C78A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DC00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программы "Формирование современной городской среды 2018-2026 годы"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C2CD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1610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49F2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AE2B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 0 И4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7E21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8758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0,0</w:t>
            </w:r>
          </w:p>
        </w:tc>
      </w:tr>
      <w:tr w:rsidR="00F52620" w:rsidRPr="00F52620" w14:paraId="110EEB9F" w14:textId="77777777" w:rsidTr="00F52620">
        <w:trPr>
          <w:trHeight w:val="33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9E1B52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AFF4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по благоустройству общественных территорий(набережные, центральные площади, парки идр.) и иные мероприятия, предусмотренные государственными (муниципальными) программами формирования современной городской среды.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0A64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8D1C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B30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1587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 0 И4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CFB3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F641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0,0</w:t>
            </w:r>
          </w:p>
        </w:tc>
      </w:tr>
      <w:tr w:rsidR="00F52620" w:rsidRPr="00F52620" w14:paraId="17B7DF49" w14:textId="77777777" w:rsidTr="00F52620">
        <w:trPr>
          <w:trHeight w:val="114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71FE85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DD9E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муниципальных 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E605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2E47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4650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5952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 0 И4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8464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BBE7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0,0</w:t>
            </w:r>
          </w:p>
        </w:tc>
      </w:tr>
      <w:tr w:rsidR="00F52620" w:rsidRPr="00F52620" w14:paraId="524C6299" w14:textId="77777777" w:rsidTr="00F52620">
        <w:trPr>
          <w:trHeight w:val="114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FDC27F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B46D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программа «Формирование современной городской среды 2018-2026 годы»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9BBF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CB0F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EFE4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EBDB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1FFD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0781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0,0</w:t>
            </w:r>
          </w:p>
        </w:tc>
      </w:tr>
      <w:tr w:rsidR="00F52620" w:rsidRPr="00F52620" w14:paraId="4FC0E71B" w14:textId="77777777" w:rsidTr="00F52620">
        <w:trPr>
          <w:trHeight w:val="147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6F69A9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56FAE" w14:textId="77777777" w:rsidR="00F52620" w:rsidRPr="00F52620" w:rsidRDefault="00F52620" w:rsidP="00AC3098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по муниципальной пограмме «Формирование современной городской среды 2018-2026 годы»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A46A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4F90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1D67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D35B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1DCC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FCCC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0,0</w:t>
            </w:r>
          </w:p>
        </w:tc>
      </w:tr>
      <w:tr w:rsidR="00F52620" w:rsidRPr="00F52620" w14:paraId="3CF2621A" w14:textId="77777777" w:rsidTr="00F52620">
        <w:trPr>
          <w:trHeight w:val="114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6EE2B5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C02C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муниципальных 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49CD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27FB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A302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6032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14 0 01 10070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32DA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C4F7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0,0</w:t>
            </w:r>
          </w:p>
        </w:tc>
      </w:tr>
      <w:tr w:rsidR="00F52620" w:rsidRPr="00F52620" w14:paraId="2C947C26" w14:textId="77777777" w:rsidTr="00AC3098">
        <w:trPr>
          <w:trHeight w:val="1373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AA444E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B3B6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программа «Формирование современной городской среды 2018-2026 годы»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2BAC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5494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802F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70BD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EC50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84ED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350,0</w:t>
            </w:r>
          </w:p>
        </w:tc>
      </w:tr>
      <w:tr w:rsidR="00F52620" w:rsidRPr="00F52620" w14:paraId="0541FD82" w14:textId="77777777" w:rsidTr="00AC3098">
        <w:trPr>
          <w:trHeight w:val="346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B7793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71DF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по благоустройству общественных территорий(набережные, центральные площади, парки идр.) и иные мероприятия, предусмотренные государственными (муниципальными) программами формирования современной городской среды.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5653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9030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66D7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2A8C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14 0 00 10070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2A56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02D9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350,0</w:t>
            </w:r>
          </w:p>
        </w:tc>
      </w:tr>
      <w:tr w:rsidR="00F52620" w:rsidRPr="00F52620" w14:paraId="168EF9AB" w14:textId="77777777" w:rsidTr="00AC3098">
        <w:trPr>
          <w:trHeight w:val="129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A71D3F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9DC7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муниципальных  нужд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CA91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0811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05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655F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03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C6DB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14 0 00 10070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A244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DA77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350,0</w:t>
            </w:r>
          </w:p>
        </w:tc>
      </w:tr>
      <w:tr w:rsidR="00F52620" w:rsidRPr="00F52620" w14:paraId="6643346E" w14:textId="77777777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CE2C0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39A1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Образование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C5DD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9055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F3E6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9541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B3D5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CDD5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25,0</w:t>
            </w:r>
          </w:p>
        </w:tc>
      </w:tr>
      <w:tr w:rsidR="00F52620" w:rsidRPr="00F52620" w14:paraId="1AE4C21A" w14:textId="77777777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F4F28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C7A4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Молодежная политика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C2AA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DCE6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3BE4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8600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7932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6018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25,0</w:t>
            </w:r>
          </w:p>
        </w:tc>
      </w:tr>
      <w:tr w:rsidR="00F52620" w:rsidRPr="00F52620" w14:paraId="0FBB4CB8" w14:textId="77777777" w:rsidTr="00F52620">
        <w:trPr>
          <w:trHeight w:val="15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72C2C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66DD3" w14:textId="77777777" w:rsidR="00F52620" w:rsidRPr="00F52620" w:rsidRDefault="00F52620" w:rsidP="00AC3098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программа Новоджерелиевского сельского поселения Брюховецкого района "Молодежь Новоджерелиевского сельского поселения Брюховецкого района"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0095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28E8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338B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3DCF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0955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E31D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25,0</w:t>
            </w:r>
          </w:p>
        </w:tc>
      </w:tr>
      <w:tr w:rsidR="00F52620" w:rsidRPr="00F52620" w14:paraId="0E04D91A" w14:textId="77777777" w:rsidTr="00F52620">
        <w:trPr>
          <w:trHeight w:val="6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ADE20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83CB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муниципальной  программы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D9F6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82BD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6F4F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1102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5B9C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3F82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25,0</w:t>
            </w:r>
          </w:p>
        </w:tc>
      </w:tr>
      <w:tr w:rsidR="00F52620" w:rsidRPr="00F52620" w14:paraId="2AF3B7D8" w14:textId="77777777" w:rsidTr="00F52620">
        <w:trPr>
          <w:trHeight w:val="9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96C7F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42AD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D3B5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9AD3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76E4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D617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118B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E732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25,0</w:t>
            </w:r>
          </w:p>
        </w:tc>
      </w:tr>
      <w:tr w:rsidR="00F52620" w:rsidRPr="00F52620" w14:paraId="1E4AB84F" w14:textId="77777777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0A0CD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5C65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Культура, кинематография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5F63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30E7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FDD4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9B18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C911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6DB5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49826,4</w:t>
            </w:r>
          </w:p>
        </w:tc>
      </w:tr>
      <w:tr w:rsidR="00F52620" w:rsidRPr="00F52620" w14:paraId="57D9C426" w14:textId="77777777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D7EA6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078E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Культура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A09A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15B8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140A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A4C1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6E1A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AC95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49826,4</w:t>
            </w:r>
          </w:p>
        </w:tc>
      </w:tr>
      <w:tr w:rsidR="00F52620" w:rsidRPr="00F52620" w14:paraId="5610A9C3" w14:textId="77777777" w:rsidTr="00F52620">
        <w:trPr>
          <w:trHeight w:val="132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6C796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3A0E8" w14:textId="77777777" w:rsidR="00F52620" w:rsidRPr="00F52620" w:rsidRDefault="00F52620" w:rsidP="00AC3098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программа Новоджерелиевского сельского поселения Брюховецкого района "Развитие культуры"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0AED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0175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B548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640D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25FB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F6AC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22682,0</w:t>
            </w:r>
          </w:p>
        </w:tc>
      </w:tr>
      <w:tr w:rsidR="00F52620" w:rsidRPr="00F52620" w14:paraId="150AF3B5" w14:textId="77777777" w:rsidTr="00F52620">
        <w:trPr>
          <w:trHeight w:val="6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D8AA2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C5F2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Подпрограмма «Развитие учреждений культуры»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BA0D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5C54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EDE1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BA86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8FF5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7963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21415,5</w:t>
            </w:r>
          </w:p>
        </w:tc>
      </w:tr>
      <w:tr w:rsidR="00F52620" w:rsidRPr="00F52620" w14:paraId="4F96DBC6" w14:textId="77777777" w:rsidTr="00F52620">
        <w:trPr>
          <w:trHeight w:val="100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428EA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281C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8C6C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E3E7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05A3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0CB4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3A64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EEE3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21415,5</w:t>
            </w:r>
          </w:p>
        </w:tc>
      </w:tr>
      <w:tr w:rsidR="00F52620" w:rsidRPr="00F52620" w14:paraId="5EE68752" w14:textId="77777777" w:rsidTr="00AC3098">
        <w:trPr>
          <w:trHeight w:val="15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A228E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C837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B686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230C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5526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7F23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07 1 00 00590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51BC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7604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20015,5</w:t>
            </w:r>
          </w:p>
        </w:tc>
      </w:tr>
      <w:tr w:rsidR="00F52620" w:rsidRPr="00F52620" w14:paraId="0AA3E9CA" w14:textId="77777777" w:rsidTr="00AC3098">
        <w:trPr>
          <w:trHeight w:val="14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23FB6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30AAD" w14:textId="77777777" w:rsidR="00F52620" w:rsidRPr="00F52620" w:rsidRDefault="00AC3098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Мероприятия  по благоустройству парковой зоны, прилегающей к дому культуры по ул.Ленина в селе Бейсугское Брюховецкого района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D555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05AF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EF74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0F2C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07 1 03 00000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F690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E1BF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0,0</w:t>
            </w:r>
          </w:p>
        </w:tc>
      </w:tr>
      <w:tr w:rsidR="00F52620" w:rsidRPr="00F52620" w14:paraId="58C0B852" w14:textId="77777777" w:rsidTr="00AC3098">
        <w:trPr>
          <w:trHeight w:val="127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CA50D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64C62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 по благоустройству парковой зоны, прилегающей к дому культуры по ул.Ленина в селе Бейсугское Брюховецкого района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3A01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2445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576B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8C0B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07 1 03 10070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5418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0DD2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0,0</w:t>
            </w:r>
          </w:p>
        </w:tc>
      </w:tr>
      <w:tr w:rsidR="00F52620" w:rsidRPr="00F52620" w14:paraId="2F4E3899" w14:textId="77777777" w:rsidTr="00F52620">
        <w:trPr>
          <w:trHeight w:val="12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C007F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BF8C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2DE4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52AD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A7CE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5DC1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07 1 03 10070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85C9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482E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0,0</w:t>
            </w:r>
          </w:p>
        </w:tc>
      </w:tr>
      <w:tr w:rsidR="00F52620" w:rsidRPr="00F52620" w14:paraId="70FC0691" w14:textId="77777777" w:rsidTr="00F52620">
        <w:trPr>
          <w:trHeight w:val="12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E2244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57EFD" w14:textId="77777777" w:rsidR="00F52620" w:rsidRPr="00F52620" w:rsidRDefault="00AC3098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Мероприятия  по капитальному ремонту входной группы дома культуры  в с.Бейсугском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5AC8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8207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341C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EB45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07 1 02 00000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8AFD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F97B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1400,0</w:t>
            </w:r>
          </w:p>
        </w:tc>
      </w:tr>
      <w:tr w:rsidR="00F52620" w:rsidRPr="00F52620" w14:paraId="3D518363" w14:textId="77777777" w:rsidTr="00F52620">
        <w:trPr>
          <w:trHeight w:val="12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4E6A3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0AC4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Дополнительная помощь местным бюджетам для решения социально-значимых вопросов местного значения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E921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8265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3E69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1386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07 1 02 62980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D4DD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0E29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1400,0</w:t>
            </w:r>
          </w:p>
        </w:tc>
      </w:tr>
      <w:tr w:rsidR="00F52620" w:rsidRPr="00F52620" w14:paraId="3537A98B" w14:textId="77777777" w:rsidTr="00F52620">
        <w:trPr>
          <w:trHeight w:val="127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A4035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E29E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9D46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5BB8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7CA3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46A5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07 1 02 62980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0F38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AA2E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1400,0</w:t>
            </w:r>
          </w:p>
        </w:tc>
      </w:tr>
      <w:tr w:rsidR="00F52620" w:rsidRPr="00F52620" w14:paraId="7A7E6361" w14:textId="77777777" w:rsidTr="00F52620">
        <w:trPr>
          <w:trHeight w:val="94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0137C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85BA7" w14:textId="77777777" w:rsidR="00F52620" w:rsidRPr="00F52620" w:rsidRDefault="00F52620" w:rsidP="00AC3098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Подпрограмма «Развитие историко-архиологического музея станицы Новоджерелиевской»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10D2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36CC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0409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AD33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5060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5CEE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1266,5</w:t>
            </w:r>
          </w:p>
        </w:tc>
      </w:tr>
      <w:tr w:rsidR="00F52620" w:rsidRPr="00F52620" w14:paraId="1E2E639A" w14:textId="77777777" w:rsidTr="00F52620">
        <w:trPr>
          <w:trHeight w:val="93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771AE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0FA5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115E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121A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486A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F0BC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421A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C7C6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1266,5</w:t>
            </w:r>
          </w:p>
        </w:tc>
      </w:tr>
      <w:tr w:rsidR="00F52620" w:rsidRPr="00F52620" w14:paraId="7F14B956" w14:textId="77777777" w:rsidTr="00F52620">
        <w:trPr>
          <w:trHeight w:val="135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FC40A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09D3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BD18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2B2C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1BB7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0792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07 2 00 00590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583B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C0C6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1266,5</w:t>
            </w:r>
          </w:p>
        </w:tc>
      </w:tr>
      <w:tr w:rsidR="00F52620" w:rsidRPr="00F52620" w14:paraId="283497C7" w14:textId="77777777" w:rsidTr="00AC3098">
        <w:trPr>
          <w:trHeight w:val="28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70410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3C256" w14:textId="77777777" w:rsidR="00F52620" w:rsidRPr="00F52620" w:rsidRDefault="00F52620" w:rsidP="00AC3098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программа Новоджерелиевского сельского поселения Брюховецкого района " По созданию и перспективному развитию модельной муниципальной библиотеки в Новоджерелиевском сельском поселении Брюховецкого района" на 2025-2026 годы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345F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0F89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C9D9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70F5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5244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D61F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27144,4</w:t>
            </w:r>
          </w:p>
        </w:tc>
      </w:tr>
      <w:tr w:rsidR="00F52620" w:rsidRPr="00F52620" w14:paraId="16D5C82D" w14:textId="77777777" w:rsidTr="00AC3098">
        <w:trPr>
          <w:trHeight w:val="124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F6CC3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C228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6270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527E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82D9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9087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15 0 01 00000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7841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2662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3004,8</w:t>
            </w:r>
          </w:p>
        </w:tc>
      </w:tr>
      <w:tr w:rsidR="00F52620" w:rsidRPr="00F52620" w14:paraId="36AA5579" w14:textId="77777777" w:rsidTr="00AC3098">
        <w:trPr>
          <w:trHeight w:val="142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D304E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E2DE8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FB1B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2918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6ABA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4394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15 0 01 00590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62C2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600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A0DA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3004,8</w:t>
            </w:r>
          </w:p>
        </w:tc>
      </w:tr>
      <w:tr w:rsidR="00F52620" w:rsidRPr="00F52620" w14:paraId="2AD998E0" w14:textId="77777777" w:rsidTr="00F52620">
        <w:trPr>
          <w:trHeight w:val="130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DD754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A903A" w14:textId="77777777" w:rsidR="00F52620" w:rsidRPr="00F52620" w:rsidRDefault="00F52620" w:rsidP="00AC3098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федерального проекта "Семейные ценности и инфраструктура культуры"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BCB5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4093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2698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85FF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Я5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6C92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05E2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13953,3</w:t>
            </w:r>
          </w:p>
        </w:tc>
      </w:tr>
      <w:tr w:rsidR="00F52620" w:rsidRPr="00F52620" w14:paraId="1CEDAD84" w14:textId="77777777" w:rsidTr="00F52620">
        <w:trPr>
          <w:trHeight w:val="114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A8983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A530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Мероприятия по модернизации муниципальных библиотек путем проведения капитального ремонта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F6DA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DCDF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489E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C1E3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Я5 55130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00B0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31C3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13953,3</w:t>
            </w:r>
          </w:p>
        </w:tc>
      </w:tr>
      <w:tr w:rsidR="00F52620" w:rsidRPr="00F52620" w14:paraId="6C4BA635" w14:textId="77777777" w:rsidTr="00F52620">
        <w:trPr>
          <w:trHeight w:val="141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66476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E8F5F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091D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7DD2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B877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8D4D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Я5 55130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9480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D9A0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13953,3</w:t>
            </w:r>
          </w:p>
        </w:tc>
      </w:tr>
      <w:tr w:rsidR="00F52620" w:rsidRPr="00F52620" w14:paraId="67BB614B" w14:textId="77777777" w:rsidTr="00F52620">
        <w:trPr>
          <w:trHeight w:val="133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43604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90D8C" w14:textId="77777777" w:rsidR="00F52620" w:rsidRPr="00F52620" w:rsidRDefault="00F52620" w:rsidP="00AC3098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федерального проекта "Семейные ценности и инфраструктура культуры"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9826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BD13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67FE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6897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Я5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4FA3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F00B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8752,8</w:t>
            </w:r>
          </w:p>
        </w:tc>
      </w:tr>
      <w:tr w:rsidR="00F52620" w:rsidRPr="00F52620" w14:paraId="786DE5DC" w14:textId="77777777" w:rsidTr="00F52620">
        <w:trPr>
          <w:trHeight w:val="115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05AE8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FC35E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Мероприятия по созданию модельных муниципальных библиотек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C743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2927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A5D3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7BDD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Я5 54540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B6C7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C553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8752,8</w:t>
            </w:r>
          </w:p>
        </w:tc>
      </w:tr>
      <w:tr w:rsidR="00F52620" w:rsidRPr="00F52620" w14:paraId="04F57B11" w14:textId="77777777" w:rsidTr="00F52620">
        <w:trPr>
          <w:trHeight w:val="115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83052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275F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товаров,работ и услуг для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40C6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B869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6D57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7760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Я5 54540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75E1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205C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8752,8</w:t>
            </w:r>
          </w:p>
        </w:tc>
      </w:tr>
      <w:tr w:rsidR="00F52620" w:rsidRPr="00F52620" w14:paraId="44838572" w14:textId="77777777" w:rsidTr="00F52620">
        <w:trPr>
          <w:trHeight w:val="135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EFCBD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2B60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по модернизации муниципальных библиотек путем проведения капитального ремонта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DFC7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A42F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87F6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CAC0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0239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247A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600,0</w:t>
            </w:r>
          </w:p>
        </w:tc>
      </w:tr>
      <w:tr w:rsidR="00F52620" w:rsidRPr="00F52620" w14:paraId="13B0179E" w14:textId="77777777" w:rsidTr="00F52620">
        <w:trPr>
          <w:trHeight w:val="117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32DAD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BEF5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Мероприятия по модернизации муниципальных библиотек путем проведения капитального ремонта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A680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5929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55E4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DD4A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15 0 03 10070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4F4C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00AE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600,0</w:t>
            </w:r>
          </w:p>
        </w:tc>
      </w:tr>
      <w:tr w:rsidR="00F52620" w:rsidRPr="00F52620" w14:paraId="78460A75" w14:textId="77777777" w:rsidTr="00AC3098">
        <w:trPr>
          <w:trHeight w:val="117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6C2FE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365C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товаров,работ и услуг для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3BB5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7AA3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ABCB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6175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15 0 03 10070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B19A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532A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600,0</w:t>
            </w:r>
          </w:p>
        </w:tc>
      </w:tr>
      <w:tr w:rsidR="00F52620" w:rsidRPr="00F52620" w14:paraId="0D84B0F4" w14:textId="77777777" w:rsidTr="00AC3098">
        <w:trPr>
          <w:trHeight w:val="195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C3533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1A16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Мероприятия по благоустройству территории возле здания библиотеки по адресу: ул. Коммунаров, 29 в ст. Новоджерелиевской Брюховецкого района Краснодарского края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97E8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8BF6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4175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FD8D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15 0 04 0000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E9C7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4DAA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833,5</w:t>
            </w:r>
          </w:p>
        </w:tc>
      </w:tr>
      <w:tr w:rsidR="00F52620" w:rsidRPr="00F52620" w14:paraId="7890050E" w14:textId="77777777" w:rsidTr="00AC3098">
        <w:trPr>
          <w:trHeight w:val="202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53F48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9814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Реализация мероприятий по благоустройству территории возле здания библиотеки по адресу: ул. Коммунаров, 29 в ст. Новоджерелиевской Брюховецкого района Краснодарского края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2402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35E6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9472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C2DD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15 0 04 10070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7564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53B4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833,5</w:t>
            </w:r>
          </w:p>
        </w:tc>
      </w:tr>
      <w:tr w:rsidR="00F52620" w:rsidRPr="00F52620" w14:paraId="4B4C65A1" w14:textId="77777777" w:rsidTr="00F52620">
        <w:trPr>
          <w:trHeight w:val="117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EEA70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4AA5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8D6A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EA95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35A0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290D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15 0 04 10070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B8C6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7296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833,5</w:t>
            </w:r>
          </w:p>
        </w:tc>
      </w:tr>
      <w:tr w:rsidR="00F52620" w:rsidRPr="00F52620" w14:paraId="14E9AE70" w14:textId="77777777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3AC13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D45E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Физическая культура и спорт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F38B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0564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A63F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9DEE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964D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F526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200,0</w:t>
            </w:r>
          </w:p>
        </w:tc>
      </w:tr>
      <w:tr w:rsidR="00F52620" w:rsidRPr="00F52620" w14:paraId="3FA39AFF" w14:textId="77777777" w:rsidTr="00F52620">
        <w:trPr>
          <w:trHeight w:val="31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5B0D0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ED094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Физическая культура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8FFD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AE2C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A847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9C95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CDF7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6F86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200,0</w:t>
            </w:r>
          </w:p>
        </w:tc>
      </w:tr>
      <w:tr w:rsidR="00F52620" w:rsidRPr="00F52620" w14:paraId="5D45CC3E" w14:textId="77777777" w:rsidTr="00F52620">
        <w:trPr>
          <w:trHeight w:val="15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E08D9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62900" w14:textId="77777777" w:rsidR="00F52620" w:rsidRPr="00F52620" w:rsidRDefault="00F52620" w:rsidP="00AC3098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Муниципальная программа Новоджерелиевского сельского поселения Брюховецкого района "Развитие физической культуры и спорта"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FB96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7503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D64F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70B6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E618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0B82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200,0</w:t>
            </w:r>
          </w:p>
        </w:tc>
      </w:tr>
      <w:tr w:rsidR="00F52620" w:rsidRPr="00F52620" w14:paraId="3797FBFE" w14:textId="77777777" w:rsidTr="00F52620">
        <w:trPr>
          <w:trHeight w:val="69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94E13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F509C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Мероприятия в области  спорта и физической культуры, туризма</w:t>
            </w:r>
          </w:p>
        </w:tc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570E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87A8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13A2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0AAFC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C3D9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3C4F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200,0</w:t>
            </w:r>
          </w:p>
        </w:tc>
      </w:tr>
      <w:tr w:rsidR="00F52620" w:rsidRPr="00F52620" w14:paraId="374D900C" w14:textId="77777777" w:rsidTr="00F52620">
        <w:trPr>
          <w:trHeight w:val="2640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B04F5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A01F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B690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A1A9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C2C1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5330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09 0 00 10070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3228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07B7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64,0</w:t>
            </w:r>
          </w:p>
        </w:tc>
      </w:tr>
      <w:tr w:rsidR="00F52620" w:rsidRPr="00F52620" w14:paraId="26B3B491" w14:textId="77777777" w:rsidTr="00F52620">
        <w:trPr>
          <w:trHeight w:val="1290"/>
        </w:trPr>
        <w:tc>
          <w:tcPr>
            <w:tcW w:w="3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59BF3F4" w14:textId="77777777" w:rsidR="00F52620" w:rsidRPr="00F52620" w:rsidRDefault="00F52620" w:rsidP="00F52620">
            <w:pPr>
              <w:suppressAutoHyphens w:val="0"/>
              <w:jc w:val="both"/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AEA981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9193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87C8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D964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A7F0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09 0 00 10070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7FE9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200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ED8E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136,0</w:t>
            </w:r>
          </w:p>
        </w:tc>
      </w:tr>
      <w:tr w:rsidR="00F52620" w:rsidRPr="00F52620" w14:paraId="23AF1CA5" w14:textId="77777777" w:rsidTr="00AC3098">
        <w:trPr>
          <w:trHeight w:val="102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22DD51" w14:textId="77777777" w:rsidR="00F52620" w:rsidRPr="00F52620" w:rsidRDefault="00F52620" w:rsidP="00F52620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1409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6FA3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97CBA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2AB4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00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0EBF3" w14:textId="77777777" w:rsidR="00F52620" w:rsidRPr="00F52620" w:rsidRDefault="00F52620" w:rsidP="00F52620">
            <w:pPr>
              <w:suppressAutoHyphens w:val="0"/>
              <w:jc w:val="both"/>
              <w:rPr>
                <w:b/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8B579" w14:textId="77777777" w:rsidR="00F52620" w:rsidRPr="00F52620" w:rsidRDefault="00F52620" w:rsidP="00F52620">
            <w:pPr>
              <w:suppressAutoHyphens w:val="0"/>
              <w:jc w:val="both"/>
              <w:rPr>
                <w:b/>
                <w:bCs/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6C7E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14:paraId="113823B3" w14:textId="77777777" w:rsidTr="00AC3098">
        <w:trPr>
          <w:trHeight w:val="1185"/>
        </w:trPr>
        <w:tc>
          <w:tcPr>
            <w:tcW w:w="336" w:type="dxa"/>
            <w:vMerge w:val="restart"/>
            <w:tcBorders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EA9CDE" w14:textId="77777777" w:rsidR="00F52620" w:rsidRPr="00F52620" w:rsidRDefault="00F52620" w:rsidP="00F52620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0A99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6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707D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53C0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52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5C4F0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096D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B75AA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E4489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14:paraId="05BA151F" w14:textId="77777777" w:rsidTr="00AC3098">
        <w:trPr>
          <w:trHeight w:val="276"/>
        </w:trPr>
        <w:tc>
          <w:tcPr>
            <w:tcW w:w="33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1BE3B08" w14:textId="77777777" w:rsidR="00F52620" w:rsidRPr="00F52620" w:rsidRDefault="00F52620" w:rsidP="00F52620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EB73CD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6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66DC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DE06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52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47A8D6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5018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B814D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39D6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</w:tr>
      <w:tr w:rsidR="00F52620" w:rsidRPr="00F52620" w14:paraId="3AA9EAF8" w14:textId="77777777" w:rsidTr="00AC3098">
        <w:trPr>
          <w:trHeight w:val="729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C8E92D" w14:textId="77777777" w:rsidR="00F52620" w:rsidRPr="00F52620" w:rsidRDefault="00F52620" w:rsidP="00F52620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655E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Управление муниципальным долгом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AC16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B877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9507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032A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70 0 00 00000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4199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5B4E8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14:paraId="4857A3B5" w14:textId="77777777" w:rsidTr="00F52620">
        <w:trPr>
          <w:trHeight w:val="852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A7F8E6" w14:textId="77777777" w:rsidR="00F52620" w:rsidRPr="00F52620" w:rsidRDefault="00F52620" w:rsidP="00F52620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449FF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7AF8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68E1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4CD7B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BE770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70 0 00 10160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A81FE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999A1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  <w:tr w:rsidR="00F52620" w:rsidRPr="00F52620" w14:paraId="731E7200" w14:textId="77777777" w:rsidTr="00F52620">
        <w:trPr>
          <w:trHeight w:val="1125"/>
        </w:trPr>
        <w:tc>
          <w:tcPr>
            <w:tcW w:w="3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303802" w14:textId="77777777" w:rsidR="00F52620" w:rsidRPr="00F52620" w:rsidRDefault="00F52620" w:rsidP="00F52620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19C1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Обслуживание (государственного) муниципального долга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DDF65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992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FF2A4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C6C5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47177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70 0 00 10160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19662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700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2F143" w14:textId="77777777" w:rsidR="00F52620" w:rsidRPr="00F52620" w:rsidRDefault="00F52620" w:rsidP="00F52620">
            <w:pPr>
              <w:suppressAutoHyphens w:val="0"/>
              <w:jc w:val="both"/>
              <w:rPr>
                <w:lang w:eastAsia="ru-RU"/>
              </w:rPr>
            </w:pPr>
            <w:r w:rsidRPr="00F52620">
              <w:rPr>
                <w:lang w:eastAsia="ru-RU"/>
              </w:rPr>
              <w:t>1,0</w:t>
            </w:r>
          </w:p>
        </w:tc>
      </w:tr>
    </w:tbl>
    <w:p w14:paraId="720861F5" w14:textId="640EAB24" w:rsidR="00F52620" w:rsidRPr="004A4343" w:rsidRDefault="00F52620" w:rsidP="00F52620">
      <w:pPr>
        <w:jc w:val="both"/>
        <w:rPr>
          <w:bCs/>
          <w:sz w:val="28"/>
          <w:szCs w:val="28"/>
        </w:rPr>
      </w:pPr>
      <w:r w:rsidRPr="004A4343">
        <w:rPr>
          <w:bCs/>
          <w:sz w:val="28"/>
          <w:szCs w:val="28"/>
        </w:rPr>
        <w:t>»</w:t>
      </w:r>
      <w:r w:rsidR="004A4343" w:rsidRPr="004A4343">
        <w:rPr>
          <w:bCs/>
          <w:sz w:val="28"/>
          <w:szCs w:val="28"/>
        </w:rPr>
        <w:t>.</w:t>
      </w:r>
    </w:p>
    <w:p w14:paraId="46A2ECDD" w14:textId="77777777" w:rsidR="00F52620" w:rsidRPr="00F52620" w:rsidRDefault="00F52620" w:rsidP="00F52620">
      <w:pPr>
        <w:jc w:val="both"/>
        <w:rPr>
          <w:b/>
        </w:rPr>
      </w:pPr>
    </w:p>
    <w:p w14:paraId="7365B3AC" w14:textId="77777777" w:rsidR="00F52620" w:rsidRDefault="00F52620" w:rsidP="006759C5">
      <w:pPr>
        <w:jc w:val="center"/>
        <w:rPr>
          <w:b/>
          <w:sz w:val="28"/>
          <w:szCs w:val="28"/>
        </w:rPr>
      </w:pPr>
    </w:p>
    <w:p w14:paraId="1FAAC213" w14:textId="77777777" w:rsidR="00F52620" w:rsidRDefault="00F52620" w:rsidP="006759C5">
      <w:pPr>
        <w:jc w:val="center"/>
        <w:rPr>
          <w:b/>
          <w:sz w:val="28"/>
          <w:szCs w:val="28"/>
        </w:rPr>
      </w:pPr>
    </w:p>
    <w:p w14:paraId="74E41EA7" w14:textId="77777777" w:rsidR="00F52620" w:rsidRDefault="00F52620" w:rsidP="006759C5">
      <w:pPr>
        <w:jc w:val="center"/>
        <w:rPr>
          <w:b/>
          <w:sz w:val="28"/>
          <w:szCs w:val="28"/>
        </w:rPr>
      </w:pPr>
    </w:p>
    <w:p w14:paraId="6E78DF02" w14:textId="77777777" w:rsidR="00F52620" w:rsidRDefault="00F52620" w:rsidP="006759C5">
      <w:pPr>
        <w:jc w:val="center"/>
        <w:rPr>
          <w:b/>
          <w:sz w:val="28"/>
          <w:szCs w:val="28"/>
        </w:rPr>
      </w:pPr>
    </w:p>
    <w:p w14:paraId="2E1030C3" w14:textId="77777777" w:rsidR="00F52620" w:rsidRDefault="00F52620" w:rsidP="006759C5">
      <w:pPr>
        <w:jc w:val="center"/>
        <w:rPr>
          <w:b/>
          <w:sz w:val="28"/>
          <w:szCs w:val="28"/>
        </w:rPr>
      </w:pPr>
    </w:p>
    <w:p w14:paraId="3E2B6502" w14:textId="77777777" w:rsidR="00F52620" w:rsidRDefault="00F52620" w:rsidP="006759C5">
      <w:pPr>
        <w:jc w:val="center"/>
        <w:rPr>
          <w:b/>
          <w:sz w:val="28"/>
          <w:szCs w:val="28"/>
        </w:rPr>
      </w:pPr>
    </w:p>
    <w:p w14:paraId="21CED219" w14:textId="77777777" w:rsidR="00AC3098" w:rsidRDefault="00AC3098" w:rsidP="006759C5">
      <w:pPr>
        <w:jc w:val="center"/>
        <w:rPr>
          <w:b/>
          <w:sz w:val="28"/>
          <w:szCs w:val="28"/>
        </w:rPr>
      </w:pPr>
    </w:p>
    <w:p w14:paraId="165ED0CB" w14:textId="77777777" w:rsidR="00AC3098" w:rsidRDefault="00AC3098" w:rsidP="006759C5">
      <w:pPr>
        <w:jc w:val="center"/>
        <w:rPr>
          <w:b/>
          <w:sz w:val="28"/>
          <w:szCs w:val="28"/>
        </w:rPr>
      </w:pPr>
    </w:p>
    <w:p w14:paraId="4E7CA8B4" w14:textId="77777777" w:rsidR="00AC3098" w:rsidRDefault="00AC3098" w:rsidP="006759C5">
      <w:pPr>
        <w:jc w:val="center"/>
        <w:rPr>
          <w:b/>
          <w:sz w:val="28"/>
          <w:szCs w:val="28"/>
        </w:rPr>
      </w:pPr>
    </w:p>
    <w:p w14:paraId="1F60DAA2" w14:textId="77777777" w:rsidR="00AC3098" w:rsidRDefault="00AC3098" w:rsidP="006759C5">
      <w:pPr>
        <w:jc w:val="center"/>
        <w:rPr>
          <w:b/>
          <w:sz w:val="28"/>
          <w:szCs w:val="28"/>
        </w:rPr>
      </w:pPr>
    </w:p>
    <w:p w14:paraId="61B03923" w14:textId="77777777" w:rsidR="00AC3098" w:rsidRDefault="00AC3098" w:rsidP="006759C5">
      <w:pPr>
        <w:jc w:val="center"/>
        <w:rPr>
          <w:b/>
          <w:sz w:val="28"/>
          <w:szCs w:val="28"/>
        </w:rPr>
      </w:pPr>
    </w:p>
    <w:p w14:paraId="408CEE13" w14:textId="77777777" w:rsidR="00AC3098" w:rsidRDefault="00AC3098" w:rsidP="006759C5">
      <w:pPr>
        <w:jc w:val="center"/>
        <w:rPr>
          <w:b/>
          <w:sz w:val="28"/>
          <w:szCs w:val="28"/>
        </w:rPr>
      </w:pPr>
    </w:p>
    <w:p w14:paraId="79961A21" w14:textId="77777777" w:rsidR="00AC3098" w:rsidRDefault="00AC3098" w:rsidP="006759C5">
      <w:pPr>
        <w:jc w:val="center"/>
        <w:rPr>
          <w:b/>
          <w:sz w:val="28"/>
          <w:szCs w:val="28"/>
        </w:rPr>
      </w:pPr>
    </w:p>
    <w:p w14:paraId="0E754BEB" w14:textId="77777777" w:rsidR="00AC3098" w:rsidRDefault="00AC3098" w:rsidP="006759C5">
      <w:pPr>
        <w:jc w:val="center"/>
        <w:rPr>
          <w:b/>
          <w:sz w:val="28"/>
          <w:szCs w:val="28"/>
        </w:rPr>
      </w:pPr>
    </w:p>
    <w:p w14:paraId="44EE2773" w14:textId="77777777" w:rsidR="00AC3098" w:rsidRDefault="00AC3098" w:rsidP="006759C5">
      <w:pPr>
        <w:jc w:val="center"/>
        <w:rPr>
          <w:b/>
          <w:sz w:val="28"/>
          <w:szCs w:val="28"/>
        </w:rPr>
      </w:pPr>
    </w:p>
    <w:p w14:paraId="7F6C3FA4" w14:textId="77777777" w:rsidR="00AC3098" w:rsidRDefault="00AC3098" w:rsidP="006759C5">
      <w:pPr>
        <w:jc w:val="center"/>
        <w:rPr>
          <w:b/>
          <w:sz w:val="28"/>
          <w:szCs w:val="28"/>
        </w:rPr>
      </w:pPr>
    </w:p>
    <w:p w14:paraId="76D260C0" w14:textId="77777777" w:rsidR="00AC3098" w:rsidRDefault="00AC3098" w:rsidP="006759C5">
      <w:pPr>
        <w:jc w:val="center"/>
        <w:rPr>
          <w:b/>
          <w:sz w:val="28"/>
          <w:szCs w:val="28"/>
        </w:rPr>
      </w:pPr>
    </w:p>
    <w:p w14:paraId="7FD68E6C" w14:textId="77777777" w:rsidR="00AC3098" w:rsidRDefault="00AC3098" w:rsidP="006759C5">
      <w:pPr>
        <w:jc w:val="center"/>
        <w:rPr>
          <w:b/>
          <w:sz w:val="28"/>
          <w:szCs w:val="28"/>
        </w:rPr>
      </w:pPr>
    </w:p>
    <w:p w14:paraId="6522BBFE" w14:textId="77777777" w:rsidR="00AC3098" w:rsidRDefault="00AC3098" w:rsidP="006759C5">
      <w:pPr>
        <w:jc w:val="center"/>
        <w:rPr>
          <w:b/>
          <w:sz w:val="28"/>
          <w:szCs w:val="28"/>
        </w:rPr>
      </w:pPr>
    </w:p>
    <w:p w14:paraId="0092FBBC" w14:textId="77777777" w:rsidR="00AC3098" w:rsidRDefault="00AC3098" w:rsidP="006759C5">
      <w:pPr>
        <w:jc w:val="center"/>
        <w:rPr>
          <w:b/>
          <w:sz w:val="28"/>
          <w:szCs w:val="28"/>
        </w:rPr>
      </w:pPr>
    </w:p>
    <w:p w14:paraId="21D00376" w14:textId="77777777" w:rsidR="00AC3098" w:rsidRDefault="00AC3098" w:rsidP="006759C5">
      <w:pPr>
        <w:jc w:val="center"/>
        <w:rPr>
          <w:b/>
          <w:sz w:val="28"/>
          <w:szCs w:val="28"/>
        </w:rPr>
      </w:pPr>
    </w:p>
    <w:p w14:paraId="44218722" w14:textId="77777777" w:rsidR="00AC3098" w:rsidRDefault="00AC3098" w:rsidP="006759C5">
      <w:pPr>
        <w:jc w:val="center"/>
        <w:rPr>
          <w:b/>
          <w:sz w:val="28"/>
          <w:szCs w:val="28"/>
        </w:rPr>
      </w:pPr>
    </w:p>
    <w:p w14:paraId="5549EA58" w14:textId="77777777" w:rsidR="00AC3098" w:rsidRDefault="00AC3098" w:rsidP="006759C5">
      <w:pPr>
        <w:jc w:val="center"/>
        <w:rPr>
          <w:b/>
          <w:sz w:val="28"/>
          <w:szCs w:val="28"/>
        </w:rPr>
      </w:pPr>
    </w:p>
    <w:p w14:paraId="0FB022F7" w14:textId="77777777" w:rsidR="00AC3098" w:rsidRDefault="00AC3098" w:rsidP="006759C5">
      <w:pPr>
        <w:jc w:val="center"/>
        <w:rPr>
          <w:b/>
          <w:sz w:val="28"/>
          <w:szCs w:val="28"/>
        </w:rPr>
      </w:pPr>
    </w:p>
    <w:p w14:paraId="733A0DE8" w14:textId="77777777" w:rsidR="00AC3098" w:rsidRDefault="00AC3098" w:rsidP="006759C5">
      <w:pPr>
        <w:jc w:val="center"/>
        <w:rPr>
          <w:b/>
          <w:sz w:val="28"/>
          <w:szCs w:val="28"/>
        </w:rPr>
      </w:pPr>
    </w:p>
    <w:p w14:paraId="1534759E" w14:textId="77777777" w:rsidR="00AC3098" w:rsidRDefault="00AC3098" w:rsidP="006759C5">
      <w:pPr>
        <w:jc w:val="center"/>
        <w:rPr>
          <w:b/>
          <w:sz w:val="28"/>
          <w:szCs w:val="28"/>
        </w:rPr>
      </w:pPr>
    </w:p>
    <w:p w14:paraId="1890FD73" w14:textId="77777777" w:rsidR="00AC3098" w:rsidRDefault="00AC3098" w:rsidP="006759C5">
      <w:pPr>
        <w:jc w:val="center"/>
        <w:rPr>
          <w:b/>
          <w:sz w:val="28"/>
          <w:szCs w:val="28"/>
        </w:rPr>
      </w:pPr>
    </w:p>
    <w:p w14:paraId="0D57F075" w14:textId="77777777" w:rsidR="00AC3098" w:rsidRDefault="00AC3098" w:rsidP="006759C5">
      <w:pPr>
        <w:jc w:val="center"/>
        <w:rPr>
          <w:b/>
          <w:sz w:val="28"/>
          <w:szCs w:val="28"/>
        </w:rPr>
      </w:pPr>
    </w:p>
    <w:p w14:paraId="01B07D84" w14:textId="77777777" w:rsidR="00AC3098" w:rsidRDefault="00AC3098" w:rsidP="006759C5">
      <w:pPr>
        <w:jc w:val="center"/>
        <w:rPr>
          <w:b/>
          <w:sz w:val="28"/>
          <w:szCs w:val="28"/>
        </w:rPr>
      </w:pPr>
    </w:p>
    <w:p w14:paraId="6ACBEF97" w14:textId="77777777" w:rsidR="00AC3098" w:rsidRDefault="00AC3098" w:rsidP="006759C5">
      <w:pPr>
        <w:jc w:val="center"/>
        <w:rPr>
          <w:b/>
          <w:sz w:val="28"/>
          <w:szCs w:val="28"/>
        </w:rPr>
        <w:sectPr w:rsidR="00AC3098" w:rsidSect="00AC3098">
          <w:pgSz w:w="11906" w:h="16838"/>
          <w:pgMar w:top="709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2CB36E5E" w14:textId="77777777" w:rsidR="00F52620" w:rsidRPr="00F97B37" w:rsidRDefault="00F52620" w:rsidP="00F52620">
      <w:pPr>
        <w:ind w:firstLine="5103"/>
        <w:jc w:val="center"/>
        <w:rPr>
          <w:sz w:val="28"/>
          <w:szCs w:val="28"/>
          <w:lang w:eastAsia="ru-RU"/>
        </w:rPr>
      </w:pPr>
      <w:r w:rsidRPr="00F97B37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5</w:t>
      </w:r>
    </w:p>
    <w:p w14:paraId="7A9DD5F3" w14:textId="77777777" w:rsidR="00F52620" w:rsidRPr="00F97B37" w:rsidRDefault="00F52620" w:rsidP="00F52620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 решению Совета</w:t>
      </w:r>
    </w:p>
    <w:p w14:paraId="1425C843" w14:textId="77777777" w:rsidR="00F52620" w:rsidRPr="00F97B37" w:rsidRDefault="00F52620" w:rsidP="00F52620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Новоджерелиевского сельского поселения Брюховецкого муниципального района</w:t>
      </w:r>
    </w:p>
    <w:p w14:paraId="088064EC" w14:textId="77777777" w:rsidR="00F52620" w:rsidRPr="00F97B37" w:rsidRDefault="00F52620" w:rsidP="00F52620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Краснодарского края</w:t>
      </w:r>
    </w:p>
    <w:p w14:paraId="40AC5626" w14:textId="0067EF02" w:rsidR="00F52620" w:rsidRPr="00F97B37" w:rsidRDefault="00F52620" w:rsidP="00F52620">
      <w:pPr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 xml:space="preserve">от </w:t>
      </w:r>
      <w:r w:rsidR="003C5270">
        <w:rPr>
          <w:sz w:val="28"/>
          <w:szCs w:val="28"/>
        </w:rPr>
        <w:t>___________</w:t>
      </w:r>
      <w:r w:rsidRPr="00F97B37">
        <w:rPr>
          <w:sz w:val="28"/>
          <w:szCs w:val="28"/>
        </w:rPr>
        <w:t xml:space="preserve"> № </w:t>
      </w:r>
      <w:r w:rsidR="003C5270">
        <w:rPr>
          <w:sz w:val="28"/>
          <w:szCs w:val="28"/>
        </w:rPr>
        <w:t>__</w:t>
      </w:r>
    </w:p>
    <w:p w14:paraId="2E71D449" w14:textId="77777777" w:rsidR="00F52620" w:rsidRPr="00F97B37" w:rsidRDefault="00F52620" w:rsidP="00F52620">
      <w:pPr>
        <w:ind w:left="5040"/>
        <w:jc w:val="center"/>
        <w:rPr>
          <w:sz w:val="28"/>
          <w:szCs w:val="28"/>
        </w:rPr>
      </w:pPr>
    </w:p>
    <w:p w14:paraId="5FE9BE3F" w14:textId="77777777" w:rsidR="00F52620" w:rsidRPr="00F97B37" w:rsidRDefault="00F52620" w:rsidP="00F52620">
      <w:pPr>
        <w:ind w:left="5040"/>
        <w:jc w:val="center"/>
        <w:rPr>
          <w:sz w:val="28"/>
          <w:szCs w:val="28"/>
          <w:lang w:eastAsia="ru-RU"/>
        </w:rPr>
      </w:pPr>
      <w:r w:rsidRPr="00F97B37">
        <w:rPr>
          <w:sz w:val="28"/>
          <w:szCs w:val="28"/>
        </w:rPr>
        <w:t xml:space="preserve">«ПРИЛОЖЕНИЕ № </w:t>
      </w:r>
      <w:r>
        <w:rPr>
          <w:sz w:val="28"/>
          <w:szCs w:val="28"/>
        </w:rPr>
        <w:t>5</w:t>
      </w:r>
    </w:p>
    <w:p w14:paraId="25346CE7" w14:textId="77777777" w:rsidR="00F52620" w:rsidRPr="00F97B37" w:rsidRDefault="00F52620" w:rsidP="00F52620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к решению Совета</w:t>
      </w:r>
    </w:p>
    <w:p w14:paraId="6742909D" w14:textId="77777777" w:rsidR="00F52620" w:rsidRPr="00F97B37" w:rsidRDefault="00F52620" w:rsidP="00F52620">
      <w:pPr>
        <w:tabs>
          <w:tab w:val="left" w:pos="5760"/>
        </w:tabs>
        <w:ind w:left="5040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Новоджерелиевского сельского поселения Брюховецкого района</w:t>
      </w:r>
    </w:p>
    <w:p w14:paraId="7FB2C7CC" w14:textId="77777777" w:rsidR="00F52620" w:rsidRPr="00F97B37" w:rsidRDefault="00F52620" w:rsidP="00F52620">
      <w:pPr>
        <w:ind w:firstLine="5103"/>
        <w:jc w:val="center"/>
        <w:rPr>
          <w:sz w:val="28"/>
          <w:szCs w:val="28"/>
        </w:rPr>
      </w:pPr>
      <w:r w:rsidRPr="00F97B37">
        <w:rPr>
          <w:sz w:val="28"/>
          <w:szCs w:val="28"/>
        </w:rPr>
        <w:t>от 28.11.2025 г. № 60</w:t>
      </w:r>
    </w:p>
    <w:p w14:paraId="08A7EB7A" w14:textId="77777777" w:rsidR="00F52620" w:rsidRDefault="00F52620" w:rsidP="00F52620">
      <w:pPr>
        <w:jc w:val="center"/>
        <w:rPr>
          <w:b/>
          <w:sz w:val="28"/>
          <w:szCs w:val="28"/>
        </w:rPr>
      </w:pPr>
    </w:p>
    <w:p w14:paraId="2D015F4B" w14:textId="77777777" w:rsidR="00F52620" w:rsidRDefault="00F52620" w:rsidP="00F52620">
      <w:pPr>
        <w:jc w:val="center"/>
        <w:rPr>
          <w:b/>
          <w:sz w:val="28"/>
          <w:szCs w:val="28"/>
        </w:rPr>
      </w:pPr>
    </w:p>
    <w:p w14:paraId="28B18E06" w14:textId="77777777" w:rsidR="00F52620" w:rsidRDefault="00F52620" w:rsidP="00F52620">
      <w:pPr>
        <w:jc w:val="center"/>
        <w:rPr>
          <w:b/>
          <w:sz w:val="28"/>
          <w:szCs w:val="28"/>
        </w:rPr>
      </w:pPr>
      <w:r w:rsidRPr="003043B1">
        <w:rPr>
          <w:b/>
          <w:sz w:val="28"/>
          <w:szCs w:val="28"/>
        </w:rPr>
        <w:t>Источники внутреннего финансирован</w:t>
      </w:r>
      <w:r>
        <w:rPr>
          <w:b/>
          <w:sz w:val="28"/>
          <w:szCs w:val="28"/>
        </w:rPr>
        <w:t>ия дефицита бюджета Новоджерелиевского</w:t>
      </w:r>
      <w:r w:rsidRPr="003043B1">
        <w:rPr>
          <w:b/>
          <w:sz w:val="28"/>
          <w:szCs w:val="28"/>
        </w:rPr>
        <w:t xml:space="preserve"> сельского поселения Брюховецкого</w:t>
      </w:r>
      <w:r>
        <w:rPr>
          <w:b/>
          <w:sz w:val="28"/>
          <w:szCs w:val="28"/>
        </w:rPr>
        <w:t xml:space="preserve"> муниципального</w:t>
      </w:r>
      <w:r w:rsidRPr="003043B1"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</w:rPr>
        <w:t xml:space="preserve"> Краснодарского края</w:t>
      </w:r>
      <w:r w:rsidRPr="003043B1">
        <w:rPr>
          <w:b/>
          <w:sz w:val="28"/>
          <w:szCs w:val="28"/>
        </w:rPr>
        <w:t>, перечень статей источников финансиро</w:t>
      </w:r>
      <w:r>
        <w:rPr>
          <w:b/>
          <w:sz w:val="28"/>
          <w:szCs w:val="28"/>
        </w:rPr>
        <w:t>вания дефицитов бюджетов на 2026</w:t>
      </w:r>
      <w:r w:rsidRPr="003043B1">
        <w:rPr>
          <w:b/>
          <w:sz w:val="28"/>
          <w:szCs w:val="28"/>
        </w:rPr>
        <w:t xml:space="preserve"> год</w:t>
      </w:r>
    </w:p>
    <w:p w14:paraId="3EA2447C" w14:textId="77777777" w:rsidR="00F52620" w:rsidRPr="003043B1" w:rsidRDefault="00F52620" w:rsidP="00F52620">
      <w:pPr>
        <w:jc w:val="center"/>
        <w:rPr>
          <w:b/>
          <w:sz w:val="28"/>
          <w:szCs w:val="28"/>
        </w:rPr>
      </w:pPr>
    </w:p>
    <w:tbl>
      <w:tblPr>
        <w:tblW w:w="9644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3549"/>
        <w:gridCol w:w="4536"/>
        <w:gridCol w:w="1559"/>
      </w:tblGrid>
      <w:tr w:rsidR="00F52620" w:rsidRPr="00BE1D72" w14:paraId="3F968F4E" w14:textId="77777777" w:rsidTr="00BE1D72">
        <w:trPr>
          <w:trHeight w:val="313"/>
          <w:tblHeader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2DBF" w14:textId="77777777" w:rsidR="00F52620" w:rsidRPr="00BE1D72" w:rsidRDefault="00F52620" w:rsidP="00A3045F">
            <w:pPr>
              <w:jc w:val="center"/>
            </w:pPr>
            <w:r w:rsidRPr="00BE1D72">
              <w:t>Код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9FD62" w14:textId="77777777" w:rsidR="00F52620" w:rsidRPr="00BE1D72" w:rsidRDefault="00F52620" w:rsidP="00A3045F">
            <w:pPr>
              <w:jc w:val="both"/>
            </w:pPr>
            <w:r w:rsidRPr="00BE1D72"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7E778" w14:textId="77777777" w:rsidR="00BE1D72" w:rsidRDefault="00F52620" w:rsidP="00A3045F">
            <w:pPr>
              <w:jc w:val="center"/>
            </w:pPr>
            <w:r w:rsidRPr="00BE1D72">
              <w:t>Сумма</w:t>
            </w:r>
          </w:p>
          <w:p w14:paraId="00EA8254" w14:textId="59E9FB3B" w:rsidR="00F52620" w:rsidRPr="00BE1D72" w:rsidRDefault="00F36EA4" w:rsidP="00A3045F">
            <w:pPr>
              <w:jc w:val="center"/>
            </w:pPr>
            <w:r w:rsidRPr="00BE1D72">
              <w:rPr>
                <w:sz w:val="20"/>
                <w:szCs w:val="20"/>
              </w:rPr>
              <w:t xml:space="preserve"> (тыс. рублей)</w:t>
            </w:r>
          </w:p>
        </w:tc>
      </w:tr>
      <w:tr w:rsidR="00F52620" w:rsidRPr="00BE1D72" w14:paraId="3905950E" w14:textId="77777777" w:rsidTr="00BE1D72">
        <w:trPr>
          <w:trHeight w:val="171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04856C" w14:textId="77777777" w:rsidR="00F52620" w:rsidRPr="00BE1D72" w:rsidRDefault="00F52620" w:rsidP="00A3045F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3642" w14:textId="77777777" w:rsidR="00F52620" w:rsidRPr="00BE1D72" w:rsidRDefault="00F52620" w:rsidP="00A3045F">
            <w:pPr>
              <w:jc w:val="both"/>
            </w:pPr>
            <w:r w:rsidRPr="00BE1D72">
              <w:t>Источники внутреннего финансирования дефицита бюджета,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15A64" w14:textId="77777777" w:rsidR="00F52620" w:rsidRPr="00BE1D72" w:rsidRDefault="00F52620" w:rsidP="00A3045F">
            <w:pPr>
              <w:jc w:val="center"/>
            </w:pPr>
            <w:r w:rsidRPr="00BE1D72">
              <w:t>2 103,2</w:t>
            </w:r>
            <w:r w:rsidRPr="00BE1D72">
              <w:br/>
            </w:r>
          </w:p>
        </w:tc>
      </w:tr>
      <w:tr w:rsidR="00F52620" w:rsidRPr="00BE1D72" w14:paraId="7E927A44" w14:textId="77777777" w:rsidTr="00BE1D72">
        <w:trPr>
          <w:trHeight w:val="171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4150D" w14:textId="77777777" w:rsidR="00F52620" w:rsidRPr="00BE1D72" w:rsidRDefault="00F52620" w:rsidP="00A3045F">
            <w:pPr>
              <w:jc w:val="center"/>
            </w:pPr>
            <w:r w:rsidRPr="00BE1D72">
              <w:t>000 01 03 00 00 00 0000 000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5AD5" w14:textId="77777777" w:rsidR="00F52620" w:rsidRPr="00BE1D72" w:rsidRDefault="00F52620" w:rsidP="00A3045F">
            <w:pPr>
              <w:jc w:val="both"/>
            </w:pPr>
            <w:r w:rsidRPr="00BE1D72">
              <w:t>Бюджетные кредиты от других бюджетов бюджетной 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15F51" w14:textId="77777777" w:rsidR="00F52620" w:rsidRPr="00BE1D72" w:rsidRDefault="00F52620" w:rsidP="00A3045F">
            <w:pPr>
              <w:jc w:val="center"/>
            </w:pPr>
            <w:r w:rsidRPr="00BE1D72">
              <w:t>0,0</w:t>
            </w:r>
          </w:p>
        </w:tc>
      </w:tr>
      <w:tr w:rsidR="00F52620" w:rsidRPr="00BE1D72" w14:paraId="3C53E8A0" w14:textId="77777777" w:rsidTr="00BE1D72">
        <w:trPr>
          <w:trHeight w:val="171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8CB8" w14:textId="77777777" w:rsidR="00F52620" w:rsidRPr="00BE1D72" w:rsidRDefault="00F52620" w:rsidP="00A3045F">
            <w:pPr>
              <w:jc w:val="center"/>
            </w:pPr>
            <w:r w:rsidRPr="00BE1D72">
              <w:t>000 01 03 00 00 00 0000 700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5F29" w14:textId="77777777" w:rsidR="00F52620" w:rsidRPr="00BE1D72" w:rsidRDefault="00F52620" w:rsidP="00A3045F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E1D72">
              <w:rPr>
                <w:rFonts w:ascii="Times New Roman" w:hAnsi="Times New Roman" w:cs="Times New Roman"/>
              </w:rPr>
              <w:t>Привлечение бюджетных кредитов от других  Бюджетов бюджетной системы Российской 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8C73" w14:textId="77777777" w:rsidR="00F52620" w:rsidRPr="00BE1D72" w:rsidRDefault="00F52620" w:rsidP="00A3045F">
            <w:pPr>
              <w:jc w:val="center"/>
            </w:pPr>
            <w:r w:rsidRPr="00BE1D72">
              <w:t>1 500,0</w:t>
            </w:r>
          </w:p>
        </w:tc>
      </w:tr>
      <w:tr w:rsidR="00F52620" w:rsidRPr="00BE1D72" w14:paraId="5E710E48" w14:textId="77777777" w:rsidTr="00BE1D72">
        <w:trPr>
          <w:trHeight w:val="171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01B96" w14:textId="77777777" w:rsidR="00F52620" w:rsidRPr="00BE1D72" w:rsidRDefault="00F52620" w:rsidP="00A3045F">
            <w:pPr>
              <w:jc w:val="center"/>
            </w:pPr>
            <w:bookmarkStart w:id="0" w:name="sub_120035"/>
            <w:r w:rsidRPr="00BE1D72">
              <w:t>000 01 03 01 00 10 0000 710</w:t>
            </w:r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450C" w14:textId="77777777" w:rsidR="00F52620" w:rsidRPr="00BE1D72" w:rsidRDefault="00F52620" w:rsidP="00A3045F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E1D72">
              <w:rPr>
                <w:rFonts w:ascii="Times New Roman" w:hAnsi="Times New Roman" w:cs="Times New Roman"/>
                <w:shd w:val="clear" w:color="auto" w:fill="FFFFFF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8CB6F" w14:textId="77777777" w:rsidR="00F52620" w:rsidRPr="00BE1D72" w:rsidRDefault="00F52620" w:rsidP="00A3045F">
            <w:pPr>
              <w:jc w:val="center"/>
            </w:pPr>
            <w:r w:rsidRPr="00BE1D72">
              <w:t>1 500,0</w:t>
            </w:r>
          </w:p>
        </w:tc>
      </w:tr>
      <w:tr w:rsidR="00F52620" w:rsidRPr="00BE1D72" w14:paraId="317B93F6" w14:textId="77777777" w:rsidTr="00BE1D72">
        <w:trPr>
          <w:trHeight w:val="139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DB966" w14:textId="77777777" w:rsidR="00F52620" w:rsidRPr="00BE1D72" w:rsidRDefault="00F52620" w:rsidP="00A3045F">
            <w:pPr>
              <w:jc w:val="center"/>
            </w:pPr>
            <w:r w:rsidRPr="00BE1D72">
              <w:rPr>
                <w:bCs/>
              </w:rPr>
              <w:t>000 01 03 00 00 00 0000 800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3E59" w14:textId="77777777" w:rsidR="00F52620" w:rsidRPr="00BE1D72" w:rsidRDefault="00F52620" w:rsidP="00A3045F">
            <w:pPr>
              <w:jc w:val="both"/>
            </w:pPr>
            <w:r w:rsidRPr="00BE1D72">
              <w:t>Погашение бюджетных кредитов, полученных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A89F7" w14:textId="77777777" w:rsidR="00F52620" w:rsidRPr="00BE1D72" w:rsidRDefault="00F52620" w:rsidP="00A3045F">
            <w:pPr>
              <w:jc w:val="center"/>
            </w:pPr>
            <w:r w:rsidRPr="00BE1D72">
              <w:t>1 500,0</w:t>
            </w:r>
          </w:p>
        </w:tc>
      </w:tr>
      <w:tr w:rsidR="00F52620" w:rsidRPr="00BE1D72" w14:paraId="036E78AF" w14:textId="77777777" w:rsidTr="00BE1D72">
        <w:trPr>
          <w:trHeight w:val="139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805ED" w14:textId="77777777" w:rsidR="00F52620" w:rsidRPr="00BE1D72" w:rsidRDefault="00F52620" w:rsidP="00A3045F">
            <w:pPr>
              <w:jc w:val="center"/>
            </w:pPr>
            <w:r w:rsidRPr="00BE1D72">
              <w:rPr>
                <w:bCs/>
              </w:rPr>
              <w:t>000 01 03 01 00 10 0000 810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52D4" w14:textId="77777777" w:rsidR="00F52620" w:rsidRPr="00BE1D72" w:rsidRDefault="00F52620" w:rsidP="00F52620">
            <w:pPr>
              <w:jc w:val="both"/>
            </w:pPr>
            <w:r w:rsidRPr="00BE1D72">
              <w:rPr>
                <w:shd w:val="clear" w:color="auto" w:fill="FFFFFF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  <w:r w:rsidRPr="00BE1D72">
              <w:rPr>
                <w:shd w:val="clear" w:color="auto" w:fill="FFFFFF"/>
              </w:rPr>
              <w:br/>
            </w:r>
            <w:r w:rsidRPr="00BE1D72">
              <w:rPr>
                <w:shd w:val="clear" w:color="auto" w:fill="FFFFFF"/>
              </w:rPr>
              <w:br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E6110" w14:textId="77777777" w:rsidR="00F52620" w:rsidRPr="00BE1D72" w:rsidRDefault="00F52620" w:rsidP="00A3045F">
            <w:pPr>
              <w:jc w:val="center"/>
            </w:pPr>
            <w:r w:rsidRPr="00BE1D72">
              <w:lastRenderedPageBreak/>
              <w:t>1 500,0</w:t>
            </w:r>
          </w:p>
        </w:tc>
      </w:tr>
      <w:tr w:rsidR="00F52620" w:rsidRPr="00BE1D72" w14:paraId="12C2AD7C" w14:textId="77777777" w:rsidTr="00BE1D72">
        <w:trPr>
          <w:trHeight w:val="139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88B32" w14:textId="77777777" w:rsidR="00F52620" w:rsidRPr="00BE1D72" w:rsidRDefault="00F52620" w:rsidP="00A3045F">
            <w:pPr>
              <w:jc w:val="center"/>
            </w:pPr>
            <w:r w:rsidRPr="00BE1D72">
              <w:t>000 01 05 00 00 00 0000 000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CACB" w14:textId="77777777" w:rsidR="00F52620" w:rsidRPr="00BE1D72" w:rsidRDefault="00F52620" w:rsidP="00A3045F">
            <w:pPr>
              <w:jc w:val="both"/>
            </w:pPr>
            <w:r w:rsidRPr="00BE1D72"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0881E" w14:textId="77777777" w:rsidR="00F52620" w:rsidRPr="00BE1D72" w:rsidRDefault="00F52620" w:rsidP="00A3045F">
            <w:pPr>
              <w:jc w:val="center"/>
            </w:pPr>
            <w:r w:rsidRPr="00BE1D72">
              <w:t>2 103,2</w:t>
            </w:r>
          </w:p>
        </w:tc>
      </w:tr>
      <w:tr w:rsidR="00F52620" w:rsidRPr="00BE1D72" w14:paraId="53877E2A" w14:textId="77777777" w:rsidTr="00BE1D72">
        <w:trPr>
          <w:trHeight w:val="375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62591" w14:textId="77777777" w:rsidR="00F52620" w:rsidRPr="00BE1D72" w:rsidRDefault="00F52620" w:rsidP="00A3045F">
            <w:pPr>
              <w:jc w:val="center"/>
            </w:pPr>
            <w:r w:rsidRPr="00BE1D72">
              <w:t>000 01 05 00 00 00 0000 500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C1C5F" w14:textId="77777777" w:rsidR="00F52620" w:rsidRPr="00BE1D72" w:rsidRDefault="00F52620" w:rsidP="00A3045F">
            <w:pPr>
              <w:jc w:val="both"/>
            </w:pPr>
            <w:r w:rsidRPr="00BE1D72"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9232E" w14:textId="77777777" w:rsidR="00F52620" w:rsidRPr="00BE1D72" w:rsidRDefault="00F52620" w:rsidP="00A3045F">
            <w:pPr>
              <w:jc w:val="center"/>
            </w:pPr>
            <w:r w:rsidRPr="00BE1D72">
              <w:t>69 900,7</w:t>
            </w:r>
          </w:p>
        </w:tc>
      </w:tr>
      <w:tr w:rsidR="00F52620" w:rsidRPr="00BE1D72" w14:paraId="7C97C151" w14:textId="77777777" w:rsidTr="00BE1D72">
        <w:trPr>
          <w:trHeight w:val="375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00506" w14:textId="77777777" w:rsidR="00F52620" w:rsidRPr="00BE1D72" w:rsidRDefault="00F52620" w:rsidP="00A3045F">
            <w:pPr>
              <w:jc w:val="center"/>
            </w:pPr>
            <w:r w:rsidRPr="00BE1D72">
              <w:t>000 01 05 02 00 00 0000 500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D8301" w14:textId="77777777" w:rsidR="00F52620" w:rsidRPr="00BE1D72" w:rsidRDefault="00F52620" w:rsidP="00A3045F">
            <w:pPr>
              <w:jc w:val="both"/>
            </w:pPr>
            <w:r w:rsidRPr="00BE1D72"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7B6AC" w14:textId="77777777" w:rsidR="00F52620" w:rsidRPr="00BE1D72" w:rsidRDefault="00F52620" w:rsidP="00A3045F">
            <w:pPr>
              <w:jc w:val="center"/>
            </w:pPr>
            <w:r w:rsidRPr="00BE1D72">
              <w:t>69 900,7</w:t>
            </w:r>
          </w:p>
        </w:tc>
      </w:tr>
      <w:tr w:rsidR="00F52620" w:rsidRPr="00BE1D72" w14:paraId="07589001" w14:textId="77777777" w:rsidTr="00BE1D72">
        <w:trPr>
          <w:trHeight w:val="145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042A6" w14:textId="77777777" w:rsidR="00F52620" w:rsidRPr="00BE1D72" w:rsidRDefault="00F52620" w:rsidP="00A3045F">
            <w:pPr>
              <w:jc w:val="center"/>
            </w:pPr>
            <w:r w:rsidRPr="00BE1D72">
              <w:t>000 01 05 02 01 00 0000 510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9CED2" w14:textId="77777777" w:rsidR="00F52620" w:rsidRPr="00BE1D72" w:rsidRDefault="00F52620" w:rsidP="00A3045F">
            <w:pPr>
              <w:jc w:val="both"/>
            </w:pPr>
            <w:r w:rsidRPr="00BE1D72">
              <w:t>Увеличение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01313" w14:textId="77777777" w:rsidR="00F52620" w:rsidRPr="00BE1D72" w:rsidRDefault="00F52620" w:rsidP="00A3045F">
            <w:pPr>
              <w:jc w:val="center"/>
            </w:pPr>
            <w:r w:rsidRPr="00BE1D72">
              <w:t>69 900,7</w:t>
            </w:r>
          </w:p>
        </w:tc>
      </w:tr>
      <w:tr w:rsidR="00F52620" w:rsidRPr="00BE1D72" w14:paraId="4E9AC6CA" w14:textId="77777777" w:rsidTr="00BE1D72">
        <w:trPr>
          <w:trHeight w:val="115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93081" w14:textId="77777777" w:rsidR="00F52620" w:rsidRPr="00BE1D72" w:rsidRDefault="00F52620" w:rsidP="00A3045F">
            <w:pPr>
              <w:jc w:val="center"/>
            </w:pPr>
            <w:r w:rsidRPr="00BE1D72">
              <w:t>000 01 05 02 01 10 0000 510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E6C344" w14:textId="77777777" w:rsidR="00F52620" w:rsidRPr="00BE1D72" w:rsidRDefault="00F52620" w:rsidP="00A3045F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E1D72">
              <w:rPr>
                <w:rFonts w:ascii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F207" w14:textId="77777777" w:rsidR="00F52620" w:rsidRPr="00BE1D72" w:rsidRDefault="00F52620" w:rsidP="00A3045F">
            <w:pPr>
              <w:jc w:val="center"/>
            </w:pPr>
            <w:r w:rsidRPr="00BE1D72">
              <w:t>69 900,7</w:t>
            </w:r>
          </w:p>
        </w:tc>
      </w:tr>
      <w:tr w:rsidR="00F52620" w:rsidRPr="00BE1D72" w14:paraId="33642D7A" w14:textId="77777777" w:rsidTr="00BE1D72">
        <w:trPr>
          <w:trHeight w:val="289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21D4" w14:textId="77777777" w:rsidR="00F52620" w:rsidRPr="00BE1D72" w:rsidRDefault="00F52620" w:rsidP="00A3045F">
            <w:pPr>
              <w:jc w:val="center"/>
            </w:pPr>
            <w:r w:rsidRPr="00BE1D72">
              <w:t>000 01 05 00 00 00 0000 600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91D1" w14:textId="77777777" w:rsidR="00F52620" w:rsidRPr="00BE1D72" w:rsidRDefault="00F52620" w:rsidP="00A3045F">
            <w:pPr>
              <w:jc w:val="both"/>
            </w:pPr>
            <w:r w:rsidRPr="00BE1D72"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DC390" w14:textId="77777777" w:rsidR="00F52620" w:rsidRPr="00BE1D72" w:rsidRDefault="00F52620" w:rsidP="00A3045F">
            <w:pPr>
              <w:jc w:val="center"/>
            </w:pPr>
            <w:r w:rsidRPr="00BE1D72">
              <w:t>72 003,9</w:t>
            </w:r>
          </w:p>
        </w:tc>
      </w:tr>
      <w:tr w:rsidR="00F52620" w:rsidRPr="00BE1D72" w14:paraId="1ED99BF0" w14:textId="77777777" w:rsidTr="00BE1D72">
        <w:trPr>
          <w:trHeight w:val="555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63B5" w14:textId="77777777" w:rsidR="00F52620" w:rsidRPr="00BE1D72" w:rsidRDefault="00F52620" w:rsidP="00A3045F">
            <w:pPr>
              <w:jc w:val="center"/>
            </w:pPr>
            <w:r w:rsidRPr="00BE1D72">
              <w:t>000 01 05 02 00 00 0000 600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EE0B" w14:textId="77777777" w:rsidR="00F52620" w:rsidRPr="00BE1D72" w:rsidRDefault="00F52620" w:rsidP="00A3045F">
            <w:r w:rsidRPr="00BE1D72">
              <w:t>Уменьшение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B0D49" w14:textId="77777777" w:rsidR="00F52620" w:rsidRPr="00BE1D72" w:rsidRDefault="00F52620" w:rsidP="00A3045F">
            <w:pPr>
              <w:jc w:val="center"/>
            </w:pPr>
            <w:r w:rsidRPr="00BE1D72">
              <w:t>72 003,9</w:t>
            </w:r>
          </w:p>
        </w:tc>
      </w:tr>
      <w:tr w:rsidR="00F52620" w:rsidRPr="00BE1D72" w14:paraId="0EA2D20B" w14:textId="77777777" w:rsidTr="00BE1D72">
        <w:trPr>
          <w:trHeight w:val="555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007C1" w14:textId="77777777" w:rsidR="00F52620" w:rsidRPr="00BE1D72" w:rsidRDefault="00F52620" w:rsidP="00A3045F">
            <w:pPr>
              <w:jc w:val="center"/>
            </w:pPr>
            <w:r w:rsidRPr="00BE1D72">
              <w:t>000 01 05 02 01 00 0000 610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6281E" w14:textId="77777777" w:rsidR="00F52620" w:rsidRPr="00BE1D72" w:rsidRDefault="00F52620" w:rsidP="00A3045F">
            <w:pPr>
              <w:jc w:val="both"/>
            </w:pPr>
            <w:r w:rsidRPr="00BE1D72">
              <w:t>Уменьшение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DD8CC" w14:textId="77777777" w:rsidR="00F52620" w:rsidRPr="00BE1D72" w:rsidRDefault="00F52620" w:rsidP="00A3045F">
            <w:pPr>
              <w:jc w:val="center"/>
            </w:pPr>
            <w:r w:rsidRPr="00BE1D72">
              <w:t>72 003,9</w:t>
            </w:r>
          </w:p>
        </w:tc>
      </w:tr>
      <w:tr w:rsidR="00F52620" w:rsidRPr="00BE1D72" w14:paraId="2CBE1BF9" w14:textId="77777777" w:rsidTr="00BE1D72">
        <w:trPr>
          <w:trHeight w:val="555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0B1DC" w14:textId="77777777" w:rsidR="00F52620" w:rsidRPr="00BE1D72" w:rsidRDefault="00F52620" w:rsidP="00A3045F">
            <w:pPr>
              <w:jc w:val="center"/>
            </w:pPr>
            <w:r w:rsidRPr="00BE1D72">
              <w:t>000 01 05 02 01 10 0000 610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11CC" w14:textId="77777777" w:rsidR="00F52620" w:rsidRPr="00BE1D72" w:rsidRDefault="00F52620" w:rsidP="00A3045F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E1D72">
              <w:rPr>
                <w:rFonts w:ascii="Times New Roman" w:hAnsi="Times New Roman" w:cs="Times New Roman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BA6E3" w14:textId="77777777" w:rsidR="00F52620" w:rsidRPr="00BE1D72" w:rsidRDefault="00F52620" w:rsidP="00A3045F">
            <w:pPr>
              <w:jc w:val="center"/>
            </w:pPr>
            <w:r w:rsidRPr="00BE1D72">
              <w:t xml:space="preserve"> 72 003,9</w:t>
            </w:r>
          </w:p>
        </w:tc>
      </w:tr>
    </w:tbl>
    <w:p w14:paraId="1443DA34" w14:textId="603CD40E" w:rsidR="00F52620" w:rsidRPr="00F52620" w:rsidRDefault="00F52620" w:rsidP="00F52620">
      <w:pPr>
        <w:tabs>
          <w:tab w:val="left" w:pos="5760"/>
        </w:tabs>
        <w:rPr>
          <w:sz w:val="28"/>
          <w:szCs w:val="28"/>
        </w:rPr>
      </w:pPr>
      <w:r w:rsidRPr="00F52620">
        <w:rPr>
          <w:sz w:val="28"/>
          <w:szCs w:val="28"/>
        </w:rPr>
        <w:t>»</w:t>
      </w:r>
      <w:r w:rsidR="004A4343">
        <w:rPr>
          <w:sz w:val="28"/>
          <w:szCs w:val="28"/>
        </w:rPr>
        <w:t>.</w:t>
      </w:r>
    </w:p>
    <w:sectPr w:rsidR="00F52620" w:rsidRPr="00F52620" w:rsidSect="00AC3098">
      <w:pgSz w:w="11906" w:h="16838"/>
      <w:pgMar w:top="709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57C34" w14:textId="77777777" w:rsidR="004865EB" w:rsidRDefault="004865EB" w:rsidP="00AC3098">
      <w:r>
        <w:separator/>
      </w:r>
    </w:p>
  </w:endnote>
  <w:endnote w:type="continuationSeparator" w:id="0">
    <w:p w14:paraId="74727F03" w14:textId="77777777" w:rsidR="004865EB" w:rsidRDefault="004865EB" w:rsidP="00AC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6473A" w14:textId="77777777" w:rsidR="00866943" w:rsidRDefault="0086694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F5184" w14:textId="77777777" w:rsidR="004865EB" w:rsidRDefault="004865EB" w:rsidP="00AC3098">
      <w:r>
        <w:separator/>
      </w:r>
    </w:p>
  </w:footnote>
  <w:footnote w:type="continuationSeparator" w:id="0">
    <w:p w14:paraId="78A43FC2" w14:textId="77777777" w:rsidR="004865EB" w:rsidRDefault="004865EB" w:rsidP="00AC3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2507471"/>
      <w:docPartObj>
        <w:docPartGallery w:val="Page Numbers (Top of Page)"/>
        <w:docPartUnique/>
      </w:docPartObj>
    </w:sdtPr>
    <w:sdtEndPr/>
    <w:sdtContent>
      <w:p w14:paraId="73E96FC1" w14:textId="77777777" w:rsidR="00AC3098" w:rsidRDefault="00AC309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34DB">
          <w:rPr>
            <w:noProof/>
          </w:rPr>
          <w:t>2</w:t>
        </w:r>
        <w:r>
          <w:fldChar w:fldCharType="end"/>
        </w:r>
      </w:p>
    </w:sdtContent>
  </w:sdt>
  <w:p w14:paraId="5D712B9C" w14:textId="77777777" w:rsidR="00AC3098" w:rsidRDefault="00AC309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05A0E"/>
    <w:multiLevelType w:val="hybridMultilevel"/>
    <w:tmpl w:val="DEFA9AAC"/>
    <w:lvl w:ilvl="0" w:tplc="82CAFEC8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9" w:hanging="360"/>
      </w:pPr>
    </w:lvl>
    <w:lvl w:ilvl="2" w:tplc="0419001B" w:tentative="1">
      <w:start w:val="1"/>
      <w:numFmt w:val="lowerRoman"/>
      <w:lvlText w:val="%3."/>
      <w:lvlJc w:val="right"/>
      <w:pPr>
        <w:ind w:left="1799" w:hanging="180"/>
      </w:pPr>
    </w:lvl>
    <w:lvl w:ilvl="3" w:tplc="0419000F" w:tentative="1">
      <w:start w:val="1"/>
      <w:numFmt w:val="decimal"/>
      <w:lvlText w:val="%4."/>
      <w:lvlJc w:val="left"/>
      <w:pPr>
        <w:ind w:left="2519" w:hanging="360"/>
      </w:pPr>
    </w:lvl>
    <w:lvl w:ilvl="4" w:tplc="04190019" w:tentative="1">
      <w:start w:val="1"/>
      <w:numFmt w:val="lowerLetter"/>
      <w:lvlText w:val="%5."/>
      <w:lvlJc w:val="left"/>
      <w:pPr>
        <w:ind w:left="3239" w:hanging="360"/>
      </w:pPr>
    </w:lvl>
    <w:lvl w:ilvl="5" w:tplc="0419001B" w:tentative="1">
      <w:start w:val="1"/>
      <w:numFmt w:val="lowerRoman"/>
      <w:lvlText w:val="%6."/>
      <w:lvlJc w:val="right"/>
      <w:pPr>
        <w:ind w:left="3959" w:hanging="180"/>
      </w:pPr>
    </w:lvl>
    <w:lvl w:ilvl="6" w:tplc="0419000F" w:tentative="1">
      <w:start w:val="1"/>
      <w:numFmt w:val="decimal"/>
      <w:lvlText w:val="%7."/>
      <w:lvlJc w:val="left"/>
      <w:pPr>
        <w:ind w:left="4679" w:hanging="360"/>
      </w:pPr>
    </w:lvl>
    <w:lvl w:ilvl="7" w:tplc="04190019" w:tentative="1">
      <w:start w:val="1"/>
      <w:numFmt w:val="lowerLetter"/>
      <w:lvlText w:val="%8."/>
      <w:lvlJc w:val="left"/>
      <w:pPr>
        <w:ind w:left="5399" w:hanging="360"/>
      </w:pPr>
    </w:lvl>
    <w:lvl w:ilvl="8" w:tplc="041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" w15:restartNumberingAfterBreak="0">
    <w:nsid w:val="686B0DE8"/>
    <w:multiLevelType w:val="hybridMultilevel"/>
    <w:tmpl w:val="7ED0935C"/>
    <w:lvl w:ilvl="0" w:tplc="87AEACD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02849301">
    <w:abstractNumId w:val="0"/>
  </w:num>
  <w:num w:numId="2" w16cid:durableId="496381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4CC7"/>
    <w:rsid w:val="0000118B"/>
    <w:rsid w:val="00003B63"/>
    <w:rsid w:val="00016ABD"/>
    <w:rsid w:val="00021856"/>
    <w:rsid w:val="00021F52"/>
    <w:rsid w:val="0002432C"/>
    <w:rsid w:val="000258E5"/>
    <w:rsid w:val="00025F3B"/>
    <w:rsid w:val="00027E72"/>
    <w:rsid w:val="00037CAF"/>
    <w:rsid w:val="00037FEB"/>
    <w:rsid w:val="00043DB0"/>
    <w:rsid w:val="00051B75"/>
    <w:rsid w:val="00054EAF"/>
    <w:rsid w:val="00060D37"/>
    <w:rsid w:val="00067DE7"/>
    <w:rsid w:val="00070FD9"/>
    <w:rsid w:val="00071506"/>
    <w:rsid w:val="0007384A"/>
    <w:rsid w:val="00073FDF"/>
    <w:rsid w:val="0007580F"/>
    <w:rsid w:val="000764CD"/>
    <w:rsid w:val="000768E0"/>
    <w:rsid w:val="00082A87"/>
    <w:rsid w:val="000835FE"/>
    <w:rsid w:val="000979BA"/>
    <w:rsid w:val="000A2EC9"/>
    <w:rsid w:val="000B2408"/>
    <w:rsid w:val="000C09C5"/>
    <w:rsid w:val="000C424A"/>
    <w:rsid w:val="000D5AB9"/>
    <w:rsid w:val="000D6219"/>
    <w:rsid w:val="000E1CF1"/>
    <w:rsid w:val="000E1F3F"/>
    <w:rsid w:val="000E277E"/>
    <w:rsid w:val="000E6A75"/>
    <w:rsid w:val="000E7D5D"/>
    <w:rsid w:val="000E7E02"/>
    <w:rsid w:val="000F09EF"/>
    <w:rsid w:val="000F40D7"/>
    <w:rsid w:val="000F73E2"/>
    <w:rsid w:val="000F7429"/>
    <w:rsid w:val="00101710"/>
    <w:rsid w:val="00105936"/>
    <w:rsid w:val="00107F2E"/>
    <w:rsid w:val="001102EC"/>
    <w:rsid w:val="00112C9A"/>
    <w:rsid w:val="001134B4"/>
    <w:rsid w:val="001143CC"/>
    <w:rsid w:val="001218A7"/>
    <w:rsid w:val="0012245E"/>
    <w:rsid w:val="00126E01"/>
    <w:rsid w:val="00136A02"/>
    <w:rsid w:val="00137789"/>
    <w:rsid w:val="00141B37"/>
    <w:rsid w:val="00143DF0"/>
    <w:rsid w:val="001467CB"/>
    <w:rsid w:val="001527E3"/>
    <w:rsid w:val="00152E5B"/>
    <w:rsid w:val="00157D5A"/>
    <w:rsid w:val="00160CD2"/>
    <w:rsid w:val="00161137"/>
    <w:rsid w:val="00163A58"/>
    <w:rsid w:val="00166CA8"/>
    <w:rsid w:val="00167A3F"/>
    <w:rsid w:val="00171D72"/>
    <w:rsid w:val="00173A4E"/>
    <w:rsid w:val="00173FCB"/>
    <w:rsid w:val="00182881"/>
    <w:rsid w:val="00182D92"/>
    <w:rsid w:val="001915B1"/>
    <w:rsid w:val="00191A38"/>
    <w:rsid w:val="001926A3"/>
    <w:rsid w:val="00194818"/>
    <w:rsid w:val="00194EA3"/>
    <w:rsid w:val="0019783A"/>
    <w:rsid w:val="001A03F3"/>
    <w:rsid w:val="001B1AAA"/>
    <w:rsid w:val="001B3190"/>
    <w:rsid w:val="001B4586"/>
    <w:rsid w:val="001B50ED"/>
    <w:rsid w:val="001D7007"/>
    <w:rsid w:val="001E3F03"/>
    <w:rsid w:val="001F2BDA"/>
    <w:rsid w:val="001F502B"/>
    <w:rsid w:val="002006C0"/>
    <w:rsid w:val="00201AEF"/>
    <w:rsid w:val="00202FFD"/>
    <w:rsid w:val="0022077A"/>
    <w:rsid w:val="002235FD"/>
    <w:rsid w:val="0022689A"/>
    <w:rsid w:val="00226CCC"/>
    <w:rsid w:val="00227A9A"/>
    <w:rsid w:val="00230700"/>
    <w:rsid w:val="00240937"/>
    <w:rsid w:val="00244058"/>
    <w:rsid w:val="00252065"/>
    <w:rsid w:val="002574D2"/>
    <w:rsid w:val="00264E32"/>
    <w:rsid w:val="00264FA2"/>
    <w:rsid w:val="002669AD"/>
    <w:rsid w:val="002859EF"/>
    <w:rsid w:val="00285E51"/>
    <w:rsid w:val="00286D50"/>
    <w:rsid w:val="002939DB"/>
    <w:rsid w:val="002A5C6C"/>
    <w:rsid w:val="002B0D0A"/>
    <w:rsid w:val="002B30A8"/>
    <w:rsid w:val="002B4255"/>
    <w:rsid w:val="002B4C5C"/>
    <w:rsid w:val="002C0411"/>
    <w:rsid w:val="002C4380"/>
    <w:rsid w:val="002E1347"/>
    <w:rsid w:val="002E46D7"/>
    <w:rsid w:val="002E6339"/>
    <w:rsid w:val="002E708C"/>
    <w:rsid w:val="002F07C5"/>
    <w:rsid w:val="002F2022"/>
    <w:rsid w:val="002F5F67"/>
    <w:rsid w:val="002F7D54"/>
    <w:rsid w:val="00302882"/>
    <w:rsid w:val="00303B37"/>
    <w:rsid w:val="003078BF"/>
    <w:rsid w:val="00307FE9"/>
    <w:rsid w:val="003112AE"/>
    <w:rsid w:val="003158DD"/>
    <w:rsid w:val="00322A97"/>
    <w:rsid w:val="00326682"/>
    <w:rsid w:val="00326CDD"/>
    <w:rsid w:val="00334560"/>
    <w:rsid w:val="00334D95"/>
    <w:rsid w:val="00335D15"/>
    <w:rsid w:val="003431EB"/>
    <w:rsid w:val="00343358"/>
    <w:rsid w:val="0034392F"/>
    <w:rsid w:val="00344BBA"/>
    <w:rsid w:val="00344EF4"/>
    <w:rsid w:val="00345232"/>
    <w:rsid w:val="00353E3B"/>
    <w:rsid w:val="0035603E"/>
    <w:rsid w:val="003565A3"/>
    <w:rsid w:val="00356B31"/>
    <w:rsid w:val="00360587"/>
    <w:rsid w:val="00361E5C"/>
    <w:rsid w:val="00367832"/>
    <w:rsid w:val="003745C7"/>
    <w:rsid w:val="00376B69"/>
    <w:rsid w:val="00387544"/>
    <w:rsid w:val="00390834"/>
    <w:rsid w:val="0039338F"/>
    <w:rsid w:val="00394888"/>
    <w:rsid w:val="0039503C"/>
    <w:rsid w:val="003A36AC"/>
    <w:rsid w:val="003A5F3C"/>
    <w:rsid w:val="003B0B0B"/>
    <w:rsid w:val="003B24FA"/>
    <w:rsid w:val="003B5AB6"/>
    <w:rsid w:val="003B6241"/>
    <w:rsid w:val="003B778B"/>
    <w:rsid w:val="003C1EB8"/>
    <w:rsid w:val="003C37A4"/>
    <w:rsid w:val="003C415F"/>
    <w:rsid w:val="003C5270"/>
    <w:rsid w:val="003C52EB"/>
    <w:rsid w:val="003C7D68"/>
    <w:rsid w:val="003E5035"/>
    <w:rsid w:val="003E62EE"/>
    <w:rsid w:val="003E67CB"/>
    <w:rsid w:val="003E78E3"/>
    <w:rsid w:val="003F1F62"/>
    <w:rsid w:val="003F374E"/>
    <w:rsid w:val="00400853"/>
    <w:rsid w:val="004159CB"/>
    <w:rsid w:val="004173E4"/>
    <w:rsid w:val="00420A59"/>
    <w:rsid w:val="0042739B"/>
    <w:rsid w:val="0043051F"/>
    <w:rsid w:val="00441E56"/>
    <w:rsid w:val="00445794"/>
    <w:rsid w:val="004465C6"/>
    <w:rsid w:val="00446D71"/>
    <w:rsid w:val="0045286A"/>
    <w:rsid w:val="004546B3"/>
    <w:rsid w:val="00455CE0"/>
    <w:rsid w:val="00462633"/>
    <w:rsid w:val="00462FE7"/>
    <w:rsid w:val="00465A1D"/>
    <w:rsid w:val="00470816"/>
    <w:rsid w:val="00482716"/>
    <w:rsid w:val="00482FAD"/>
    <w:rsid w:val="00485602"/>
    <w:rsid w:val="004865EB"/>
    <w:rsid w:val="00486E49"/>
    <w:rsid w:val="00493D3A"/>
    <w:rsid w:val="004A1B8B"/>
    <w:rsid w:val="004A21AB"/>
    <w:rsid w:val="004A4343"/>
    <w:rsid w:val="004A4C20"/>
    <w:rsid w:val="004A7332"/>
    <w:rsid w:val="004B2EF0"/>
    <w:rsid w:val="004B3275"/>
    <w:rsid w:val="004B4A12"/>
    <w:rsid w:val="004D0717"/>
    <w:rsid w:val="004D07F3"/>
    <w:rsid w:val="004D49AC"/>
    <w:rsid w:val="004D4D16"/>
    <w:rsid w:val="004D5898"/>
    <w:rsid w:val="004D6A8F"/>
    <w:rsid w:val="004E0506"/>
    <w:rsid w:val="004F4D93"/>
    <w:rsid w:val="005022BB"/>
    <w:rsid w:val="00507079"/>
    <w:rsid w:val="00510AD8"/>
    <w:rsid w:val="005122E7"/>
    <w:rsid w:val="00513AB3"/>
    <w:rsid w:val="0051498E"/>
    <w:rsid w:val="00514B55"/>
    <w:rsid w:val="0051622A"/>
    <w:rsid w:val="005201B8"/>
    <w:rsid w:val="00524EEE"/>
    <w:rsid w:val="00527DAC"/>
    <w:rsid w:val="005327F6"/>
    <w:rsid w:val="00534941"/>
    <w:rsid w:val="00535746"/>
    <w:rsid w:val="00540EC0"/>
    <w:rsid w:val="00545102"/>
    <w:rsid w:val="005505B9"/>
    <w:rsid w:val="00552882"/>
    <w:rsid w:val="00554C28"/>
    <w:rsid w:val="005619D8"/>
    <w:rsid w:val="0057371F"/>
    <w:rsid w:val="00576A1D"/>
    <w:rsid w:val="00581B7F"/>
    <w:rsid w:val="0058238F"/>
    <w:rsid w:val="00587013"/>
    <w:rsid w:val="00597056"/>
    <w:rsid w:val="005A6818"/>
    <w:rsid w:val="005B3D18"/>
    <w:rsid w:val="005B52D9"/>
    <w:rsid w:val="005C36D1"/>
    <w:rsid w:val="005C46BC"/>
    <w:rsid w:val="005D2D53"/>
    <w:rsid w:val="005D45AC"/>
    <w:rsid w:val="005D4EF1"/>
    <w:rsid w:val="005E08A1"/>
    <w:rsid w:val="005E108D"/>
    <w:rsid w:val="005E5D66"/>
    <w:rsid w:val="005E61E6"/>
    <w:rsid w:val="005E77FF"/>
    <w:rsid w:val="005F0073"/>
    <w:rsid w:val="005F04FD"/>
    <w:rsid w:val="005F17E5"/>
    <w:rsid w:val="005F1C72"/>
    <w:rsid w:val="005F66B8"/>
    <w:rsid w:val="0060133C"/>
    <w:rsid w:val="006064D9"/>
    <w:rsid w:val="00611B65"/>
    <w:rsid w:val="00612A15"/>
    <w:rsid w:val="00614F22"/>
    <w:rsid w:val="00615C41"/>
    <w:rsid w:val="00616EFE"/>
    <w:rsid w:val="00621BE1"/>
    <w:rsid w:val="00621D01"/>
    <w:rsid w:val="00622767"/>
    <w:rsid w:val="00622C1B"/>
    <w:rsid w:val="00624D17"/>
    <w:rsid w:val="006253F2"/>
    <w:rsid w:val="00627DFE"/>
    <w:rsid w:val="0063092B"/>
    <w:rsid w:val="0063292E"/>
    <w:rsid w:val="00634B48"/>
    <w:rsid w:val="0063711D"/>
    <w:rsid w:val="0064072F"/>
    <w:rsid w:val="00640B21"/>
    <w:rsid w:val="00646C22"/>
    <w:rsid w:val="006479E9"/>
    <w:rsid w:val="00653DF8"/>
    <w:rsid w:val="00661A5B"/>
    <w:rsid w:val="00670115"/>
    <w:rsid w:val="0067118A"/>
    <w:rsid w:val="00672469"/>
    <w:rsid w:val="006759C5"/>
    <w:rsid w:val="0068384F"/>
    <w:rsid w:val="00690CB7"/>
    <w:rsid w:val="00690EB7"/>
    <w:rsid w:val="00692DC1"/>
    <w:rsid w:val="0069406A"/>
    <w:rsid w:val="00694292"/>
    <w:rsid w:val="006A0DFD"/>
    <w:rsid w:val="006A2E45"/>
    <w:rsid w:val="006A4676"/>
    <w:rsid w:val="006A73E3"/>
    <w:rsid w:val="006B329C"/>
    <w:rsid w:val="006C0F29"/>
    <w:rsid w:val="006C13E5"/>
    <w:rsid w:val="006C30B3"/>
    <w:rsid w:val="006C35B5"/>
    <w:rsid w:val="006C4F8E"/>
    <w:rsid w:val="006D022D"/>
    <w:rsid w:val="006D4CD5"/>
    <w:rsid w:val="006D5560"/>
    <w:rsid w:val="006E333C"/>
    <w:rsid w:val="006E792D"/>
    <w:rsid w:val="006F3B7E"/>
    <w:rsid w:val="006F4670"/>
    <w:rsid w:val="007024D5"/>
    <w:rsid w:val="00703181"/>
    <w:rsid w:val="00706E02"/>
    <w:rsid w:val="00712393"/>
    <w:rsid w:val="0071728E"/>
    <w:rsid w:val="00723A2D"/>
    <w:rsid w:val="007260A4"/>
    <w:rsid w:val="007270F9"/>
    <w:rsid w:val="007326F5"/>
    <w:rsid w:val="0073440A"/>
    <w:rsid w:val="0073546C"/>
    <w:rsid w:val="00735F1C"/>
    <w:rsid w:val="007528FC"/>
    <w:rsid w:val="0075670F"/>
    <w:rsid w:val="00763FEA"/>
    <w:rsid w:val="00771479"/>
    <w:rsid w:val="00776ECD"/>
    <w:rsid w:val="007776D3"/>
    <w:rsid w:val="0078338F"/>
    <w:rsid w:val="007A7589"/>
    <w:rsid w:val="007B05BC"/>
    <w:rsid w:val="007B266F"/>
    <w:rsid w:val="007B420C"/>
    <w:rsid w:val="007B4927"/>
    <w:rsid w:val="007B4A49"/>
    <w:rsid w:val="007B77FA"/>
    <w:rsid w:val="007C1176"/>
    <w:rsid w:val="007C14DA"/>
    <w:rsid w:val="007C3099"/>
    <w:rsid w:val="007C65A5"/>
    <w:rsid w:val="007C705F"/>
    <w:rsid w:val="007D0AB0"/>
    <w:rsid w:val="007D0AF2"/>
    <w:rsid w:val="007D0E93"/>
    <w:rsid w:val="007D486B"/>
    <w:rsid w:val="007D6EE7"/>
    <w:rsid w:val="007D7D67"/>
    <w:rsid w:val="007E0501"/>
    <w:rsid w:val="007E279F"/>
    <w:rsid w:val="007E3F1A"/>
    <w:rsid w:val="007E5A64"/>
    <w:rsid w:val="007E789D"/>
    <w:rsid w:val="007F14A5"/>
    <w:rsid w:val="007F34A4"/>
    <w:rsid w:val="007F7F74"/>
    <w:rsid w:val="00802C69"/>
    <w:rsid w:val="00804037"/>
    <w:rsid w:val="008047CA"/>
    <w:rsid w:val="00805D43"/>
    <w:rsid w:val="008068E3"/>
    <w:rsid w:val="0081022A"/>
    <w:rsid w:val="0081115F"/>
    <w:rsid w:val="008126EA"/>
    <w:rsid w:val="00814C5E"/>
    <w:rsid w:val="00825459"/>
    <w:rsid w:val="0083448E"/>
    <w:rsid w:val="008359FC"/>
    <w:rsid w:val="00837328"/>
    <w:rsid w:val="00842A3D"/>
    <w:rsid w:val="00842BF4"/>
    <w:rsid w:val="008551D7"/>
    <w:rsid w:val="00855E15"/>
    <w:rsid w:val="0085781E"/>
    <w:rsid w:val="00860CFF"/>
    <w:rsid w:val="008624D4"/>
    <w:rsid w:val="00863B52"/>
    <w:rsid w:val="00866943"/>
    <w:rsid w:val="0088763C"/>
    <w:rsid w:val="00894D0E"/>
    <w:rsid w:val="00896AF5"/>
    <w:rsid w:val="008A2298"/>
    <w:rsid w:val="008A5563"/>
    <w:rsid w:val="008A5B49"/>
    <w:rsid w:val="008B0850"/>
    <w:rsid w:val="008B34DB"/>
    <w:rsid w:val="008B4EC4"/>
    <w:rsid w:val="008C4D76"/>
    <w:rsid w:val="008D291C"/>
    <w:rsid w:val="008D3119"/>
    <w:rsid w:val="008E02F8"/>
    <w:rsid w:val="008E4B00"/>
    <w:rsid w:val="008E655D"/>
    <w:rsid w:val="008E715E"/>
    <w:rsid w:val="008F502B"/>
    <w:rsid w:val="0090586D"/>
    <w:rsid w:val="0091105F"/>
    <w:rsid w:val="009155FE"/>
    <w:rsid w:val="00915FE2"/>
    <w:rsid w:val="0092059E"/>
    <w:rsid w:val="00920C12"/>
    <w:rsid w:val="009239E4"/>
    <w:rsid w:val="009246D4"/>
    <w:rsid w:val="009268E6"/>
    <w:rsid w:val="0092752C"/>
    <w:rsid w:val="00927A72"/>
    <w:rsid w:val="0093280E"/>
    <w:rsid w:val="009433C4"/>
    <w:rsid w:val="00944C98"/>
    <w:rsid w:val="009469F9"/>
    <w:rsid w:val="00950BE7"/>
    <w:rsid w:val="0095255F"/>
    <w:rsid w:val="0095492E"/>
    <w:rsid w:val="00957D0F"/>
    <w:rsid w:val="009610F7"/>
    <w:rsid w:val="00962E6E"/>
    <w:rsid w:val="0096634F"/>
    <w:rsid w:val="0096764E"/>
    <w:rsid w:val="00967D93"/>
    <w:rsid w:val="00983660"/>
    <w:rsid w:val="009877FA"/>
    <w:rsid w:val="00990B60"/>
    <w:rsid w:val="0099123D"/>
    <w:rsid w:val="00991392"/>
    <w:rsid w:val="009A46C1"/>
    <w:rsid w:val="009A5243"/>
    <w:rsid w:val="009A7358"/>
    <w:rsid w:val="009A7C00"/>
    <w:rsid w:val="009B01DC"/>
    <w:rsid w:val="009B362D"/>
    <w:rsid w:val="009B5A31"/>
    <w:rsid w:val="009B7F04"/>
    <w:rsid w:val="009C03CD"/>
    <w:rsid w:val="009C1FBE"/>
    <w:rsid w:val="009C38E0"/>
    <w:rsid w:val="009C4772"/>
    <w:rsid w:val="009C691E"/>
    <w:rsid w:val="009D2307"/>
    <w:rsid w:val="009D2489"/>
    <w:rsid w:val="009D2F28"/>
    <w:rsid w:val="009D341B"/>
    <w:rsid w:val="009D53D0"/>
    <w:rsid w:val="009D58A2"/>
    <w:rsid w:val="009E1F08"/>
    <w:rsid w:val="009E5634"/>
    <w:rsid w:val="009F4A4F"/>
    <w:rsid w:val="00A019AC"/>
    <w:rsid w:val="00A13EE7"/>
    <w:rsid w:val="00A26F23"/>
    <w:rsid w:val="00A270B7"/>
    <w:rsid w:val="00A27567"/>
    <w:rsid w:val="00A3045F"/>
    <w:rsid w:val="00A31AFC"/>
    <w:rsid w:val="00A31D41"/>
    <w:rsid w:val="00A325C1"/>
    <w:rsid w:val="00A34969"/>
    <w:rsid w:val="00A45495"/>
    <w:rsid w:val="00A56CFA"/>
    <w:rsid w:val="00A60FBF"/>
    <w:rsid w:val="00A66984"/>
    <w:rsid w:val="00A70E62"/>
    <w:rsid w:val="00A741EE"/>
    <w:rsid w:val="00A74383"/>
    <w:rsid w:val="00A77D1A"/>
    <w:rsid w:val="00A846ED"/>
    <w:rsid w:val="00A86FCC"/>
    <w:rsid w:val="00A93A83"/>
    <w:rsid w:val="00A94F7B"/>
    <w:rsid w:val="00A95008"/>
    <w:rsid w:val="00A97CC6"/>
    <w:rsid w:val="00AA1AC1"/>
    <w:rsid w:val="00AB0122"/>
    <w:rsid w:val="00AB6C38"/>
    <w:rsid w:val="00AC04C9"/>
    <w:rsid w:val="00AC3098"/>
    <w:rsid w:val="00AC7827"/>
    <w:rsid w:val="00AE1F34"/>
    <w:rsid w:val="00AE20A1"/>
    <w:rsid w:val="00AE3C68"/>
    <w:rsid w:val="00AF0185"/>
    <w:rsid w:val="00AF04DC"/>
    <w:rsid w:val="00AF2F14"/>
    <w:rsid w:val="00AF7F7F"/>
    <w:rsid w:val="00B02D32"/>
    <w:rsid w:val="00B035AF"/>
    <w:rsid w:val="00B046CC"/>
    <w:rsid w:val="00B108C0"/>
    <w:rsid w:val="00B305A0"/>
    <w:rsid w:val="00B31692"/>
    <w:rsid w:val="00B31D1B"/>
    <w:rsid w:val="00B33D37"/>
    <w:rsid w:val="00B34210"/>
    <w:rsid w:val="00B35ECB"/>
    <w:rsid w:val="00B40AAE"/>
    <w:rsid w:val="00B43ADC"/>
    <w:rsid w:val="00B46144"/>
    <w:rsid w:val="00B50948"/>
    <w:rsid w:val="00B53314"/>
    <w:rsid w:val="00B534AB"/>
    <w:rsid w:val="00B57231"/>
    <w:rsid w:val="00B64481"/>
    <w:rsid w:val="00B64962"/>
    <w:rsid w:val="00B70F17"/>
    <w:rsid w:val="00B727E8"/>
    <w:rsid w:val="00B80382"/>
    <w:rsid w:val="00B90C8E"/>
    <w:rsid w:val="00B910B5"/>
    <w:rsid w:val="00B937B0"/>
    <w:rsid w:val="00BA312E"/>
    <w:rsid w:val="00BA3F89"/>
    <w:rsid w:val="00BA4E3E"/>
    <w:rsid w:val="00BB19D6"/>
    <w:rsid w:val="00BD1C07"/>
    <w:rsid w:val="00BD3116"/>
    <w:rsid w:val="00BD3CD2"/>
    <w:rsid w:val="00BD42BA"/>
    <w:rsid w:val="00BD4979"/>
    <w:rsid w:val="00BD7551"/>
    <w:rsid w:val="00BE05D8"/>
    <w:rsid w:val="00BE1D72"/>
    <w:rsid w:val="00BE6303"/>
    <w:rsid w:val="00BF5611"/>
    <w:rsid w:val="00BF7293"/>
    <w:rsid w:val="00C0055A"/>
    <w:rsid w:val="00C05EF4"/>
    <w:rsid w:val="00C12B7A"/>
    <w:rsid w:val="00C1550F"/>
    <w:rsid w:val="00C16315"/>
    <w:rsid w:val="00C21BC3"/>
    <w:rsid w:val="00C228BB"/>
    <w:rsid w:val="00C22CF5"/>
    <w:rsid w:val="00C230C2"/>
    <w:rsid w:val="00C26051"/>
    <w:rsid w:val="00C27669"/>
    <w:rsid w:val="00C33B60"/>
    <w:rsid w:val="00C42BEC"/>
    <w:rsid w:val="00C42F32"/>
    <w:rsid w:val="00C460CE"/>
    <w:rsid w:val="00C4729E"/>
    <w:rsid w:val="00C50932"/>
    <w:rsid w:val="00C51A58"/>
    <w:rsid w:val="00C63E52"/>
    <w:rsid w:val="00C71868"/>
    <w:rsid w:val="00C74860"/>
    <w:rsid w:val="00C749F2"/>
    <w:rsid w:val="00C76C15"/>
    <w:rsid w:val="00C96629"/>
    <w:rsid w:val="00CA0938"/>
    <w:rsid w:val="00CA1872"/>
    <w:rsid w:val="00CB237C"/>
    <w:rsid w:val="00CB3862"/>
    <w:rsid w:val="00CB7221"/>
    <w:rsid w:val="00CD21B6"/>
    <w:rsid w:val="00CE2A6B"/>
    <w:rsid w:val="00CE3D74"/>
    <w:rsid w:val="00CE4500"/>
    <w:rsid w:val="00CE4603"/>
    <w:rsid w:val="00CE485F"/>
    <w:rsid w:val="00CF0249"/>
    <w:rsid w:val="00D03E16"/>
    <w:rsid w:val="00D1011B"/>
    <w:rsid w:val="00D1342A"/>
    <w:rsid w:val="00D1717E"/>
    <w:rsid w:val="00D201A6"/>
    <w:rsid w:val="00D22E57"/>
    <w:rsid w:val="00D236D0"/>
    <w:rsid w:val="00D24077"/>
    <w:rsid w:val="00D27A66"/>
    <w:rsid w:val="00D34476"/>
    <w:rsid w:val="00D4273E"/>
    <w:rsid w:val="00D440CC"/>
    <w:rsid w:val="00D527CE"/>
    <w:rsid w:val="00D53792"/>
    <w:rsid w:val="00D54BC1"/>
    <w:rsid w:val="00D57DAC"/>
    <w:rsid w:val="00D6491E"/>
    <w:rsid w:val="00D7287B"/>
    <w:rsid w:val="00D73902"/>
    <w:rsid w:val="00D800E5"/>
    <w:rsid w:val="00D80482"/>
    <w:rsid w:val="00D846EB"/>
    <w:rsid w:val="00D85ADA"/>
    <w:rsid w:val="00D868E0"/>
    <w:rsid w:val="00D927FE"/>
    <w:rsid w:val="00D93035"/>
    <w:rsid w:val="00D93E84"/>
    <w:rsid w:val="00D97EA4"/>
    <w:rsid w:val="00DA02B1"/>
    <w:rsid w:val="00DA4961"/>
    <w:rsid w:val="00DB3E0C"/>
    <w:rsid w:val="00DB7885"/>
    <w:rsid w:val="00DD12E3"/>
    <w:rsid w:val="00DD21CA"/>
    <w:rsid w:val="00DD4DA5"/>
    <w:rsid w:val="00DD69A1"/>
    <w:rsid w:val="00DE73F7"/>
    <w:rsid w:val="00DE7CBF"/>
    <w:rsid w:val="00DE7D91"/>
    <w:rsid w:val="00DF1012"/>
    <w:rsid w:val="00DF17BF"/>
    <w:rsid w:val="00E0396A"/>
    <w:rsid w:val="00E04454"/>
    <w:rsid w:val="00E10F5F"/>
    <w:rsid w:val="00E13C3F"/>
    <w:rsid w:val="00E14B45"/>
    <w:rsid w:val="00E1611C"/>
    <w:rsid w:val="00E201B1"/>
    <w:rsid w:val="00E21FD3"/>
    <w:rsid w:val="00E37AE1"/>
    <w:rsid w:val="00E4098B"/>
    <w:rsid w:val="00E40D45"/>
    <w:rsid w:val="00E4473B"/>
    <w:rsid w:val="00E512F3"/>
    <w:rsid w:val="00E51639"/>
    <w:rsid w:val="00E5412C"/>
    <w:rsid w:val="00E66B76"/>
    <w:rsid w:val="00E71950"/>
    <w:rsid w:val="00E73CBF"/>
    <w:rsid w:val="00E76F3C"/>
    <w:rsid w:val="00E772C5"/>
    <w:rsid w:val="00E841B1"/>
    <w:rsid w:val="00E86B74"/>
    <w:rsid w:val="00E90A38"/>
    <w:rsid w:val="00E947E1"/>
    <w:rsid w:val="00E96FD5"/>
    <w:rsid w:val="00EB5537"/>
    <w:rsid w:val="00EC1DE6"/>
    <w:rsid w:val="00ED08C9"/>
    <w:rsid w:val="00EE1317"/>
    <w:rsid w:val="00EE3F2F"/>
    <w:rsid w:val="00EF04DD"/>
    <w:rsid w:val="00EF1D32"/>
    <w:rsid w:val="00EF25B5"/>
    <w:rsid w:val="00EF433A"/>
    <w:rsid w:val="00EF6DFA"/>
    <w:rsid w:val="00F03802"/>
    <w:rsid w:val="00F074A3"/>
    <w:rsid w:val="00F07A90"/>
    <w:rsid w:val="00F14CC7"/>
    <w:rsid w:val="00F15401"/>
    <w:rsid w:val="00F168FC"/>
    <w:rsid w:val="00F177B9"/>
    <w:rsid w:val="00F2659E"/>
    <w:rsid w:val="00F279F8"/>
    <w:rsid w:val="00F3535A"/>
    <w:rsid w:val="00F36EA4"/>
    <w:rsid w:val="00F42D3B"/>
    <w:rsid w:val="00F51E4D"/>
    <w:rsid w:val="00F52620"/>
    <w:rsid w:val="00F5282E"/>
    <w:rsid w:val="00F54D34"/>
    <w:rsid w:val="00F55D5E"/>
    <w:rsid w:val="00F57843"/>
    <w:rsid w:val="00F61F61"/>
    <w:rsid w:val="00F70777"/>
    <w:rsid w:val="00F75EC5"/>
    <w:rsid w:val="00F779C7"/>
    <w:rsid w:val="00F83E17"/>
    <w:rsid w:val="00F84634"/>
    <w:rsid w:val="00F848D0"/>
    <w:rsid w:val="00F902C5"/>
    <w:rsid w:val="00F97B37"/>
    <w:rsid w:val="00FA0330"/>
    <w:rsid w:val="00FA0829"/>
    <w:rsid w:val="00FA723E"/>
    <w:rsid w:val="00FA7414"/>
    <w:rsid w:val="00FB19F3"/>
    <w:rsid w:val="00FB4BCB"/>
    <w:rsid w:val="00FB7092"/>
    <w:rsid w:val="00FC1D33"/>
    <w:rsid w:val="00FC3865"/>
    <w:rsid w:val="00FC5046"/>
    <w:rsid w:val="00FD11DC"/>
    <w:rsid w:val="00FD2EFF"/>
    <w:rsid w:val="00FD485A"/>
    <w:rsid w:val="00FD5C0B"/>
    <w:rsid w:val="00FD636C"/>
    <w:rsid w:val="00FE017F"/>
    <w:rsid w:val="00FE170F"/>
    <w:rsid w:val="00FF0DB8"/>
    <w:rsid w:val="00FF1F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68D98A"/>
  <w15:docId w15:val="{0926A69E-AF8B-4366-98EF-59CDB725C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4CC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B30A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30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a3">
    <w:name w:val="Body Text Indent"/>
    <w:basedOn w:val="a"/>
    <w:link w:val="a4"/>
    <w:unhideWhenUsed/>
    <w:rsid w:val="003C1EB8"/>
    <w:pPr>
      <w:suppressAutoHyphens w:val="0"/>
      <w:spacing w:after="120"/>
      <w:ind w:left="283"/>
    </w:pPr>
    <w:rPr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3C1EB8"/>
    <w:rPr>
      <w:sz w:val="24"/>
      <w:szCs w:val="24"/>
    </w:rPr>
  </w:style>
  <w:style w:type="paragraph" w:styleId="a5">
    <w:name w:val="List Paragraph"/>
    <w:basedOn w:val="a"/>
    <w:uiPriority w:val="34"/>
    <w:qFormat/>
    <w:rsid w:val="003A36AC"/>
    <w:pPr>
      <w:ind w:left="720"/>
      <w:contextualSpacing/>
    </w:pPr>
  </w:style>
  <w:style w:type="paragraph" w:customStyle="1" w:styleId="a6">
    <w:name w:val="Прижатый влево"/>
    <w:basedOn w:val="a"/>
    <w:next w:val="a"/>
    <w:uiPriority w:val="99"/>
    <w:rsid w:val="00F52620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character" w:styleId="a7">
    <w:name w:val="Hyperlink"/>
    <w:basedOn w:val="a0"/>
    <w:uiPriority w:val="99"/>
    <w:semiHidden/>
    <w:unhideWhenUsed/>
    <w:rsid w:val="00F52620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52620"/>
    <w:rPr>
      <w:color w:val="800080"/>
      <w:u w:val="single"/>
    </w:rPr>
  </w:style>
  <w:style w:type="paragraph" w:customStyle="1" w:styleId="font5">
    <w:name w:val="font5"/>
    <w:basedOn w:val="a"/>
    <w:rsid w:val="00F5262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font6">
    <w:name w:val="font6"/>
    <w:basedOn w:val="a"/>
    <w:rsid w:val="00F52620"/>
    <w:pPr>
      <w:suppressAutoHyphens w:val="0"/>
      <w:spacing w:before="100" w:beforeAutospacing="1" w:after="100" w:afterAutospacing="1"/>
    </w:pPr>
    <w:rPr>
      <w:color w:val="FF0000"/>
      <w:lang w:eastAsia="ru-RU"/>
    </w:rPr>
  </w:style>
  <w:style w:type="paragraph" w:customStyle="1" w:styleId="xl66">
    <w:name w:val="xl66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67">
    <w:name w:val="xl67"/>
    <w:basedOn w:val="a"/>
    <w:rsid w:val="00F52620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68">
    <w:name w:val="xl68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9">
    <w:name w:val="xl69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70">
    <w:name w:val="xl70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1">
    <w:name w:val="xl71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72">
    <w:name w:val="xl72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73">
    <w:name w:val="xl73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4">
    <w:name w:val="xl74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5">
    <w:name w:val="xl75"/>
    <w:basedOn w:val="a"/>
    <w:rsid w:val="00F52620"/>
    <w:pP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6">
    <w:name w:val="xl76"/>
    <w:basedOn w:val="a"/>
    <w:rsid w:val="00F52620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77">
    <w:name w:val="xl77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78">
    <w:name w:val="xl78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79">
    <w:name w:val="xl79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both"/>
      <w:textAlignment w:val="top"/>
    </w:pPr>
    <w:rPr>
      <w:lang w:eastAsia="ru-RU"/>
    </w:rPr>
  </w:style>
  <w:style w:type="paragraph" w:customStyle="1" w:styleId="xl80">
    <w:name w:val="xl80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81">
    <w:name w:val="xl81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82">
    <w:name w:val="xl82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83">
    <w:name w:val="xl83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84">
    <w:name w:val="xl84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5">
    <w:name w:val="xl85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6">
    <w:name w:val="xl86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87">
    <w:name w:val="xl87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8">
    <w:name w:val="xl88"/>
    <w:basedOn w:val="a"/>
    <w:rsid w:val="00F52620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89">
    <w:name w:val="xl89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90">
    <w:name w:val="xl90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91">
    <w:name w:val="xl91"/>
    <w:basedOn w:val="a"/>
    <w:rsid w:val="00F526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92">
    <w:name w:val="xl92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93">
    <w:name w:val="xl93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4">
    <w:name w:val="xl94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95">
    <w:name w:val="xl95"/>
    <w:basedOn w:val="a"/>
    <w:rsid w:val="00F526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96">
    <w:name w:val="xl96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97">
    <w:name w:val="xl97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98">
    <w:name w:val="xl98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99">
    <w:name w:val="xl99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00">
    <w:name w:val="xl100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101">
    <w:name w:val="xl101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both"/>
      <w:textAlignment w:val="top"/>
    </w:pPr>
    <w:rPr>
      <w:lang w:eastAsia="ru-RU"/>
    </w:rPr>
  </w:style>
  <w:style w:type="paragraph" w:customStyle="1" w:styleId="xl102">
    <w:name w:val="xl102"/>
    <w:basedOn w:val="a"/>
    <w:rsid w:val="00F52620"/>
    <w:pPr>
      <w:shd w:val="clear" w:color="000000" w:fill="FFFFFF"/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03">
    <w:name w:val="xl103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104">
    <w:name w:val="xl104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05">
    <w:name w:val="xl105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06">
    <w:name w:val="xl106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07">
    <w:name w:val="xl107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108">
    <w:name w:val="xl108"/>
    <w:basedOn w:val="a"/>
    <w:rsid w:val="00F5262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109">
    <w:name w:val="xl109"/>
    <w:basedOn w:val="a"/>
    <w:rsid w:val="00F5262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0">
    <w:name w:val="xl110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1">
    <w:name w:val="xl111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112">
    <w:name w:val="xl112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3">
    <w:name w:val="xl113"/>
    <w:basedOn w:val="a"/>
    <w:rsid w:val="00F52620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4">
    <w:name w:val="xl114"/>
    <w:basedOn w:val="a"/>
    <w:rsid w:val="00F52620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15">
    <w:name w:val="xl115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</w:pPr>
    <w:rPr>
      <w:lang w:eastAsia="ru-RU"/>
    </w:rPr>
  </w:style>
  <w:style w:type="paragraph" w:customStyle="1" w:styleId="xl116">
    <w:name w:val="xl116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17">
    <w:name w:val="xl117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8">
    <w:name w:val="xl118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9">
    <w:name w:val="xl119"/>
    <w:basedOn w:val="a"/>
    <w:rsid w:val="00F52620"/>
    <w:pP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F52620"/>
    <w:pP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121">
    <w:name w:val="xl121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F52620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4">
    <w:name w:val="xl124"/>
    <w:basedOn w:val="a"/>
    <w:rsid w:val="00F526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5">
    <w:name w:val="xl125"/>
    <w:basedOn w:val="a"/>
    <w:rsid w:val="00F526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27">
    <w:name w:val="xl127"/>
    <w:basedOn w:val="a"/>
    <w:rsid w:val="00F526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9">
    <w:name w:val="xl129"/>
    <w:basedOn w:val="a"/>
    <w:rsid w:val="00F526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30">
    <w:name w:val="xl130"/>
    <w:basedOn w:val="a"/>
    <w:rsid w:val="00F5262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31">
    <w:name w:val="xl131"/>
    <w:basedOn w:val="a"/>
    <w:rsid w:val="00F526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132">
    <w:name w:val="xl132"/>
    <w:basedOn w:val="a"/>
    <w:rsid w:val="00F526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F526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F526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136">
    <w:name w:val="xl136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137">
    <w:name w:val="xl137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both"/>
      <w:textAlignment w:val="center"/>
    </w:pPr>
    <w:rPr>
      <w:lang w:eastAsia="ru-RU"/>
    </w:rPr>
  </w:style>
  <w:style w:type="paragraph" w:customStyle="1" w:styleId="xl138">
    <w:name w:val="xl138"/>
    <w:basedOn w:val="a"/>
    <w:rsid w:val="00F526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39">
    <w:name w:val="xl139"/>
    <w:basedOn w:val="a"/>
    <w:rsid w:val="00F52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40">
    <w:name w:val="xl140"/>
    <w:basedOn w:val="a"/>
    <w:rsid w:val="00F52620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41">
    <w:name w:val="xl141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2">
    <w:name w:val="xl142"/>
    <w:basedOn w:val="a"/>
    <w:rsid w:val="00F52620"/>
    <w:pPr>
      <w:pBdr>
        <w:lef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143">
    <w:name w:val="xl143"/>
    <w:basedOn w:val="a"/>
    <w:rsid w:val="00F526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both"/>
      <w:textAlignment w:val="center"/>
    </w:pPr>
    <w:rPr>
      <w:lang w:eastAsia="ru-RU"/>
    </w:rPr>
  </w:style>
  <w:style w:type="paragraph" w:customStyle="1" w:styleId="xl144">
    <w:name w:val="xl144"/>
    <w:basedOn w:val="a"/>
    <w:rsid w:val="00F5262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both"/>
      <w:textAlignment w:val="center"/>
    </w:pPr>
    <w:rPr>
      <w:lang w:eastAsia="ru-RU"/>
    </w:rPr>
  </w:style>
  <w:style w:type="paragraph" w:customStyle="1" w:styleId="xl145">
    <w:name w:val="xl145"/>
    <w:basedOn w:val="a"/>
    <w:rsid w:val="00F5262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146">
    <w:name w:val="xl146"/>
    <w:basedOn w:val="a"/>
    <w:rsid w:val="00F52620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AC309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3098"/>
    <w:rPr>
      <w:sz w:val="24"/>
      <w:szCs w:val="24"/>
      <w:lang w:eastAsia="ar-SA"/>
    </w:rPr>
  </w:style>
  <w:style w:type="paragraph" w:styleId="ab">
    <w:name w:val="footer"/>
    <w:basedOn w:val="a"/>
    <w:link w:val="ac"/>
    <w:unhideWhenUsed/>
    <w:rsid w:val="00AC309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C3098"/>
    <w:rPr>
      <w:sz w:val="24"/>
      <w:szCs w:val="24"/>
      <w:lang w:eastAsia="ar-SA"/>
    </w:rPr>
  </w:style>
  <w:style w:type="paragraph" w:styleId="ad">
    <w:name w:val="Balloon Text"/>
    <w:basedOn w:val="a"/>
    <w:link w:val="ae"/>
    <w:semiHidden/>
    <w:unhideWhenUsed/>
    <w:rsid w:val="008B34D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semiHidden/>
    <w:rsid w:val="008B34DB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7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dmila\Desktop\Microsoft%20Word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B4507-0205-40A7-8F8A-C348E790A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Microsoft Word.dot</Template>
  <TotalTime>1046</TotalTime>
  <Pages>26</Pages>
  <Words>4801</Words>
  <Characters>27369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Совета от 23 сентября 2026 года № 98</vt:lpstr>
    </vt:vector>
  </TitlesOfParts>
  <Company>Microsoft</Company>
  <LinksUpToDate>false</LinksUpToDate>
  <CharactersWithSpaces>32106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Совета от 23 сентября 2026 года № 98</dc:title>
  <dc:subject>О внесении изменения в решение о бюджете на 2026 год</dc:subject>
  <dc:creator>Ludmila</dc:creator>
  <cp:lastModifiedBy>c16275</cp:lastModifiedBy>
  <cp:revision>399</cp:revision>
  <cp:lastPrinted>2026-09-24T06:18:00Z</cp:lastPrinted>
  <dcterms:created xsi:type="dcterms:W3CDTF">2017-01-20T13:14:00Z</dcterms:created>
  <dcterms:modified xsi:type="dcterms:W3CDTF">2026-09-29T08:42:00Z</dcterms:modified>
</cp:coreProperties>
</file>